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D79" w:rsidRDefault="006137B7" w:rsidP="00F64D79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42950" cy="771525"/>
            <wp:effectExtent l="0" t="0" r="0" b="9525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D79" w:rsidRDefault="00F64D79" w:rsidP="00F64D79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F64D79" w:rsidRPr="00F87DEA" w:rsidRDefault="00F64D79" w:rsidP="00F64D79">
      <w:pPr>
        <w:jc w:val="center"/>
        <w:rPr>
          <w:b/>
          <w:spacing w:val="-14"/>
          <w:sz w:val="40"/>
          <w:szCs w:val="40"/>
        </w:rPr>
      </w:pPr>
      <w:r w:rsidRPr="00F87DE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F64D79" w:rsidRPr="00F87DEA" w:rsidRDefault="00F64D79" w:rsidP="00F64D79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F87DEA">
        <w:rPr>
          <w:b/>
          <w:spacing w:val="40"/>
          <w:sz w:val="40"/>
          <w:szCs w:val="40"/>
        </w:rPr>
        <w:t>ПОСТАНОВЛЕНИЕ</w:t>
      </w: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04"/>
      </w:tblGrid>
      <w:tr w:rsidR="00D35DD1" w:rsidTr="00F95FE4">
        <w:trPr>
          <w:jc w:val="center"/>
        </w:trPr>
        <w:tc>
          <w:tcPr>
            <w:tcW w:w="840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5DD1" w:rsidRPr="00A00809" w:rsidRDefault="00A00809" w:rsidP="00F95FE4">
            <w:pPr>
              <w:jc w:val="center"/>
              <w:rPr>
                <w:b/>
                <w:sz w:val="26"/>
                <w:szCs w:val="26"/>
              </w:rPr>
            </w:pPr>
            <w:r w:rsidRPr="00A00809">
              <w:rPr>
                <w:b/>
                <w:sz w:val="26"/>
                <w:szCs w:val="26"/>
              </w:rPr>
              <w:t xml:space="preserve">О досрочном прекращении полномочий </w:t>
            </w:r>
            <w:r w:rsidRPr="00A00809">
              <w:rPr>
                <w:b/>
                <w:sz w:val="26"/>
                <w:szCs w:val="26"/>
              </w:rPr>
              <w:br/>
              <w:t xml:space="preserve">представителя общественности в квалификационной </w:t>
            </w:r>
            <w:r w:rsidRPr="00A00809">
              <w:rPr>
                <w:b/>
                <w:sz w:val="26"/>
                <w:szCs w:val="26"/>
              </w:rPr>
              <w:br/>
              <w:t>коллегии судей Забайкальского края А.И. Алиева</w:t>
            </w:r>
          </w:p>
        </w:tc>
      </w:tr>
    </w:tbl>
    <w:p w:rsidR="00D35DD1" w:rsidRDefault="00D35DD1" w:rsidP="00D35DD1">
      <w:pPr>
        <w:tabs>
          <w:tab w:val="center" w:pos="4677"/>
          <w:tab w:val="left" w:pos="7260"/>
        </w:tabs>
        <w:spacing w:before="120"/>
        <w:ind w:firstLine="709"/>
        <w:jc w:val="both"/>
        <w:rPr>
          <w:color w:val="000000"/>
          <w:sz w:val="28"/>
          <w:szCs w:val="28"/>
        </w:rPr>
      </w:pPr>
    </w:p>
    <w:p w:rsidR="00A00809" w:rsidRPr="00F212E5" w:rsidRDefault="00A00809" w:rsidP="00A00809">
      <w:pPr>
        <w:tabs>
          <w:tab w:val="center" w:pos="4677"/>
          <w:tab w:val="left" w:pos="7260"/>
        </w:tabs>
        <w:spacing w:before="120"/>
        <w:ind w:firstLine="709"/>
        <w:jc w:val="both"/>
        <w:rPr>
          <w:sz w:val="28"/>
          <w:szCs w:val="28"/>
        </w:rPr>
      </w:pPr>
      <w:r w:rsidRPr="00F212E5">
        <w:rPr>
          <w:spacing w:val="-2"/>
          <w:sz w:val="28"/>
          <w:szCs w:val="28"/>
        </w:rPr>
        <w:t xml:space="preserve">В соответствии </w:t>
      </w:r>
      <w:r>
        <w:rPr>
          <w:spacing w:val="-2"/>
          <w:sz w:val="28"/>
          <w:szCs w:val="28"/>
        </w:rPr>
        <w:t xml:space="preserve">с </w:t>
      </w:r>
      <w:r w:rsidRPr="00F212E5">
        <w:rPr>
          <w:spacing w:val="-2"/>
          <w:sz w:val="28"/>
          <w:szCs w:val="28"/>
        </w:rPr>
        <w:t xml:space="preserve">абзацем четвертым пункта 8 статьи 11 Федерального закона "Об органах судейского сообщества в Российской Федерации", </w:t>
      </w:r>
      <w:r>
        <w:rPr>
          <w:sz w:val="28"/>
          <w:szCs w:val="28"/>
        </w:rPr>
        <w:t>со статьей 30 Устава Забайкальского края</w:t>
      </w:r>
      <w:r>
        <w:rPr>
          <w:spacing w:val="-2"/>
          <w:sz w:val="28"/>
          <w:szCs w:val="28"/>
        </w:rPr>
        <w:t xml:space="preserve">, </w:t>
      </w:r>
      <w:r w:rsidRPr="00F212E5">
        <w:rPr>
          <w:spacing w:val="-2"/>
          <w:sz w:val="28"/>
          <w:szCs w:val="28"/>
        </w:rPr>
        <w:t>статьей 5 Закона Забайкальского края "О</w:t>
      </w:r>
      <w:r>
        <w:rPr>
          <w:spacing w:val="-2"/>
          <w:sz w:val="28"/>
          <w:szCs w:val="28"/>
        </w:rPr>
        <w:t> </w:t>
      </w:r>
      <w:r w:rsidRPr="00F212E5">
        <w:rPr>
          <w:spacing w:val="-2"/>
          <w:sz w:val="28"/>
          <w:szCs w:val="28"/>
        </w:rPr>
        <w:t>порядке назначения представителей общественности в квалификационной коллегии судей Забайкальского края</w:t>
      </w:r>
      <w:r w:rsidRPr="00F212E5">
        <w:rPr>
          <w:sz w:val="28"/>
          <w:szCs w:val="28"/>
        </w:rPr>
        <w:t xml:space="preserve">" Законодательное Собрание Забайкальского края </w:t>
      </w:r>
      <w:r w:rsidRPr="00F212E5">
        <w:rPr>
          <w:b/>
          <w:spacing w:val="40"/>
          <w:sz w:val="28"/>
          <w:szCs w:val="28"/>
        </w:rPr>
        <w:t>постановляет:</w:t>
      </w:r>
    </w:p>
    <w:p w:rsidR="00A00809" w:rsidRDefault="00A00809" w:rsidP="00A00809">
      <w:pPr>
        <w:tabs>
          <w:tab w:val="center" w:pos="4677"/>
          <w:tab w:val="left" w:pos="7260"/>
        </w:tabs>
        <w:spacing w:before="120"/>
        <w:ind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1. Досрочно прекратить полномочия </w:t>
      </w:r>
      <w:r w:rsidRPr="00270BFC">
        <w:rPr>
          <w:sz w:val="28"/>
          <w:szCs w:val="28"/>
        </w:rPr>
        <w:t xml:space="preserve">представителя общественности </w:t>
      </w:r>
      <w:r w:rsidR="00C64F3A">
        <w:rPr>
          <w:sz w:val="28"/>
          <w:szCs w:val="28"/>
        </w:rPr>
        <w:br/>
      </w:r>
      <w:r w:rsidRPr="00270BFC">
        <w:rPr>
          <w:sz w:val="28"/>
          <w:szCs w:val="28"/>
        </w:rPr>
        <w:t xml:space="preserve">в квалификационной коллегии судей Забайкальского края </w:t>
      </w:r>
      <w:r>
        <w:rPr>
          <w:sz w:val="28"/>
          <w:szCs w:val="28"/>
        </w:rPr>
        <w:t xml:space="preserve">Алиева Азера </w:t>
      </w:r>
      <w:r>
        <w:rPr>
          <w:sz w:val="28"/>
          <w:szCs w:val="28"/>
        </w:rPr>
        <w:br/>
        <w:t xml:space="preserve">Исмаиловича </w:t>
      </w:r>
      <w:r w:rsidRPr="008B615A">
        <w:rPr>
          <w:sz w:val="28"/>
          <w:szCs w:val="28"/>
        </w:rPr>
        <w:t>на основании его письменного заявления о сложении своих полномочий</w:t>
      </w:r>
      <w:r w:rsidRPr="008B615A">
        <w:rPr>
          <w:bCs/>
          <w:color w:val="000000"/>
          <w:sz w:val="28"/>
          <w:szCs w:val="28"/>
        </w:rPr>
        <w:t>.</w:t>
      </w:r>
    </w:p>
    <w:p w:rsidR="00FB0970" w:rsidRDefault="00A00809" w:rsidP="00A00809">
      <w:pPr>
        <w:pStyle w:val="af0"/>
        <w:tabs>
          <w:tab w:val="left" w:pos="1140"/>
        </w:tabs>
        <w:spacing w:before="120" w:after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B615A">
        <w:rPr>
          <w:sz w:val="28"/>
          <w:szCs w:val="28"/>
        </w:rPr>
        <w:t>Настоящее постановление опубликовать на сайте в информа</w:t>
      </w:r>
      <w:r w:rsidR="00C64F3A">
        <w:rPr>
          <w:sz w:val="28"/>
          <w:szCs w:val="28"/>
        </w:rPr>
        <w:t>-</w:t>
      </w:r>
      <w:r w:rsidR="00C64F3A">
        <w:rPr>
          <w:sz w:val="28"/>
          <w:szCs w:val="28"/>
        </w:rPr>
        <w:br/>
      </w:r>
      <w:r w:rsidRPr="008B615A">
        <w:rPr>
          <w:sz w:val="28"/>
          <w:szCs w:val="28"/>
        </w:rPr>
        <w:t>ционно-телекоммуникационной сети "Интернет" "Забайкальский рабочий" (www.zabrab75.ru).</w:t>
      </w: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7C3F3F" w:rsidRPr="00460D81" w:rsidRDefault="007C3F3F" w:rsidP="007C3F3F">
      <w:pPr>
        <w:pStyle w:val="2"/>
        <w:spacing w:after="0"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ED098D" w:rsidRDefault="007C3F3F" w:rsidP="007C3F3F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 w:rsidRPr="00460D81">
        <w:rPr>
          <w:sz w:val="28"/>
          <w:szCs w:val="28"/>
        </w:rPr>
        <w:t xml:space="preserve">Законодательного Собрания                                        </w:t>
      </w:r>
      <w:r>
        <w:rPr>
          <w:sz w:val="28"/>
          <w:szCs w:val="28"/>
        </w:rPr>
        <w:t xml:space="preserve">                         Кон Ен Хва</w:t>
      </w: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F414C3" w:rsidRDefault="00F414C3" w:rsidP="00F414C3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72409E">
        <w:rPr>
          <w:b/>
          <w:sz w:val="28"/>
          <w:szCs w:val="28"/>
        </w:rPr>
        <w:t>2</w:t>
      </w:r>
    </w:p>
    <w:p w:rsidR="00F414C3" w:rsidRDefault="003E4ABF" w:rsidP="00F414C3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>
        <w:rPr>
          <w:b/>
          <w:sz w:val="28"/>
          <w:szCs w:val="28"/>
        </w:rPr>
        <w:t>16.02.2022</w:t>
      </w:r>
    </w:p>
    <w:p w:rsidR="00F414C3" w:rsidRDefault="00F414C3" w:rsidP="00F414C3">
      <w:pPr>
        <w:tabs>
          <w:tab w:val="center" w:pos="4677"/>
          <w:tab w:val="left" w:pos="7260"/>
        </w:tabs>
      </w:pPr>
      <w:r>
        <w:rPr>
          <w:b/>
          <w:sz w:val="28"/>
          <w:szCs w:val="28"/>
        </w:rPr>
        <w:t>г. Чита</w:t>
      </w:r>
    </w:p>
    <w:sectPr w:rsidR="00F414C3" w:rsidSect="002C4E9F"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42DA" w:rsidRDefault="00CF42DA">
      <w:r>
        <w:separator/>
      </w:r>
    </w:p>
  </w:endnote>
  <w:endnote w:type="continuationSeparator" w:id="0">
    <w:p w:rsidR="00CF42DA" w:rsidRDefault="00CF4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67" w:rsidRDefault="00C30867" w:rsidP="00DC6678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30867" w:rsidRDefault="00C3086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67" w:rsidRPr="00DF248F" w:rsidRDefault="00C30867" w:rsidP="00DC6678">
    <w:pPr>
      <w:pStyle w:val="a7"/>
      <w:framePr w:wrap="around" w:vAnchor="text" w:hAnchor="margin" w:xAlign="center" w:y="1"/>
      <w:rPr>
        <w:rStyle w:val="a8"/>
      </w:rPr>
    </w:pPr>
    <w:r w:rsidRPr="00DF248F">
      <w:rPr>
        <w:rStyle w:val="a8"/>
      </w:rPr>
      <w:fldChar w:fldCharType="begin"/>
    </w:r>
    <w:r w:rsidRPr="00DF248F">
      <w:rPr>
        <w:rStyle w:val="a8"/>
      </w:rPr>
      <w:instrText xml:space="preserve">PAGE  </w:instrText>
    </w:r>
    <w:r w:rsidRPr="00DF248F">
      <w:rPr>
        <w:rStyle w:val="a8"/>
      </w:rPr>
      <w:fldChar w:fldCharType="separate"/>
    </w:r>
    <w:r w:rsidR="00F64D79">
      <w:rPr>
        <w:rStyle w:val="a8"/>
        <w:noProof/>
      </w:rPr>
      <w:t>2</w:t>
    </w:r>
    <w:r w:rsidRPr="00DF248F">
      <w:rPr>
        <w:rStyle w:val="a8"/>
      </w:rPr>
      <w:fldChar w:fldCharType="end"/>
    </w:r>
  </w:p>
  <w:p w:rsidR="00C30867" w:rsidRDefault="00C3086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42DA" w:rsidRDefault="00CF42DA">
      <w:r>
        <w:separator/>
      </w:r>
    </w:p>
  </w:footnote>
  <w:footnote w:type="continuationSeparator" w:id="0">
    <w:p w:rsidR="00CF42DA" w:rsidRDefault="00CF42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37151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5C0CDC"/>
    <w:multiLevelType w:val="hybridMultilevel"/>
    <w:tmpl w:val="5F9AEF20"/>
    <w:lvl w:ilvl="0" w:tplc="A5729374">
      <w:start w:val="1"/>
      <w:numFmt w:val="decimal"/>
      <w:lvlText w:val="%1."/>
      <w:lvlJc w:val="left"/>
      <w:pPr>
        <w:ind w:left="720" w:hanging="55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1D5E53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B428D2"/>
    <w:multiLevelType w:val="hybridMultilevel"/>
    <w:tmpl w:val="EBB630E2"/>
    <w:lvl w:ilvl="0" w:tplc="149C0DCE">
      <w:start w:val="1"/>
      <w:numFmt w:val="decimal"/>
      <w:lvlText w:val="%1."/>
      <w:lvlJc w:val="left"/>
      <w:pPr>
        <w:ind w:left="720" w:hanging="493"/>
      </w:pPr>
      <w:rPr>
        <w:rFonts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E00B13"/>
    <w:multiLevelType w:val="hybridMultilevel"/>
    <w:tmpl w:val="E1CAC29E"/>
    <w:lvl w:ilvl="0" w:tplc="9C5C19E6">
      <w:start w:val="1"/>
      <w:numFmt w:val="decimal"/>
      <w:lvlText w:val="%1."/>
      <w:lvlJc w:val="left"/>
      <w:pPr>
        <w:ind w:left="587" w:hanging="530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DA195A"/>
    <w:multiLevelType w:val="hybridMultilevel"/>
    <w:tmpl w:val="AA0AAC58"/>
    <w:lvl w:ilvl="0" w:tplc="6E52D902">
      <w:start w:val="1"/>
      <w:numFmt w:val="decimal"/>
      <w:lvlText w:val="%1."/>
      <w:lvlJc w:val="left"/>
      <w:pPr>
        <w:ind w:left="645" w:hanging="361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554"/>
        </w:tabs>
        <w:ind w:left="155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74"/>
        </w:tabs>
        <w:ind w:left="227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14"/>
        </w:tabs>
        <w:ind w:left="371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34"/>
        </w:tabs>
        <w:ind w:left="4434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74"/>
        </w:tabs>
        <w:ind w:left="587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94"/>
        </w:tabs>
        <w:ind w:left="6594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90"/>
    <w:rsid w:val="000035EF"/>
    <w:rsid w:val="0000511C"/>
    <w:rsid w:val="00006124"/>
    <w:rsid w:val="000069EF"/>
    <w:rsid w:val="00006F9A"/>
    <w:rsid w:val="0001496E"/>
    <w:rsid w:val="00016734"/>
    <w:rsid w:val="0002172C"/>
    <w:rsid w:val="00025BCF"/>
    <w:rsid w:val="00040D31"/>
    <w:rsid w:val="00050083"/>
    <w:rsid w:val="00052BEA"/>
    <w:rsid w:val="00071521"/>
    <w:rsid w:val="000800FD"/>
    <w:rsid w:val="00080A42"/>
    <w:rsid w:val="000972AD"/>
    <w:rsid w:val="000A4F69"/>
    <w:rsid w:val="000A54EB"/>
    <w:rsid w:val="000B1AD1"/>
    <w:rsid w:val="000B7D1A"/>
    <w:rsid w:val="000C0DDB"/>
    <w:rsid w:val="000D3813"/>
    <w:rsid w:val="000D39FE"/>
    <w:rsid w:val="000D695F"/>
    <w:rsid w:val="000D7EB3"/>
    <w:rsid w:val="000E0987"/>
    <w:rsid w:val="000E5815"/>
    <w:rsid w:val="000E69E9"/>
    <w:rsid w:val="000F2C12"/>
    <w:rsid w:val="00112E71"/>
    <w:rsid w:val="00115215"/>
    <w:rsid w:val="00117C6E"/>
    <w:rsid w:val="00122163"/>
    <w:rsid w:val="00132843"/>
    <w:rsid w:val="00134C7F"/>
    <w:rsid w:val="00136284"/>
    <w:rsid w:val="00142383"/>
    <w:rsid w:val="00142866"/>
    <w:rsid w:val="00144139"/>
    <w:rsid w:val="00146C1A"/>
    <w:rsid w:val="00151BEC"/>
    <w:rsid w:val="00154026"/>
    <w:rsid w:val="00154CDB"/>
    <w:rsid w:val="001551CE"/>
    <w:rsid w:val="001567E6"/>
    <w:rsid w:val="0016361B"/>
    <w:rsid w:val="00163FDC"/>
    <w:rsid w:val="00167EBA"/>
    <w:rsid w:val="00176A99"/>
    <w:rsid w:val="0018049D"/>
    <w:rsid w:val="001841CD"/>
    <w:rsid w:val="001908CB"/>
    <w:rsid w:val="001932C4"/>
    <w:rsid w:val="00195AB2"/>
    <w:rsid w:val="001A09E4"/>
    <w:rsid w:val="001A2E6D"/>
    <w:rsid w:val="001A3100"/>
    <w:rsid w:val="001B0EDE"/>
    <w:rsid w:val="001C06B8"/>
    <w:rsid w:val="001C29C0"/>
    <w:rsid w:val="001C2E74"/>
    <w:rsid w:val="001C4A2F"/>
    <w:rsid w:val="001C7A75"/>
    <w:rsid w:val="001D49AF"/>
    <w:rsid w:val="001E1CAD"/>
    <w:rsid w:val="001E7E23"/>
    <w:rsid w:val="001F222F"/>
    <w:rsid w:val="001F48C0"/>
    <w:rsid w:val="001F75E7"/>
    <w:rsid w:val="00201892"/>
    <w:rsid w:val="00201BAA"/>
    <w:rsid w:val="00205B30"/>
    <w:rsid w:val="002064F9"/>
    <w:rsid w:val="00210868"/>
    <w:rsid w:val="00210A72"/>
    <w:rsid w:val="00215FA9"/>
    <w:rsid w:val="00225988"/>
    <w:rsid w:val="00226919"/>
    <w:rsid w:val="00232D6C"/>
    <w:rsid w:val="002375E6"/>
    <w:rsid w:val="00244099"/>
    <w:rsid w:val="0024747F"/>
    <w:rsid w:val="002544A3"/>
    <w:rsid w:val="0025692C"/>
    <w:rsid w:val="00262CD7"/>
    <w:rsid w:val="00267BAF"/>
    <w:rsid w:val="00291763"/>
    <w:rsid w:val="00293129"/>
    <w:rsid w:val="00295AAE"/>
    <w:rsid w:val="002A555A"/>
    <w:rsid w:val="002B0795"/>
    <w:rsid w:val="002B1355"/>
    <w:rsid w:val="002B20B9"/>
    <w:rsid w:val="002C1977"/>
    <w:rsid w:val="002C3FA1"/>
    <w:rsid w:val="002C4E9F"/>
    <w:rsid w:val="002C5B86"/>
    <w:rsid w:val="002D1A64"/>
    <w:rsid w:val="002D2CB7"/>
    <w:rsid w:val="002D374A"/>
    <w:rsid w:val="002D69CF"/>
    <w:rsid w:val="002F12E2"/>
    <w:rsid w:val="002F1924"/>
    <w:rsid w:val="002F3B3B"/>
    <w:rsid w:val="002F42AD"/>
    <w:rsid w:val="002F4712"/>
    <w:rsid w:val="00307C45"/>
    <w:rsid w:val="0031267F"/>
    <w:rsid w:val="00314E6C"/>
    <w:rsid w:val="003176D0"/>
    <w:rsid w:val="0032765A"/>
    <w:rsid w:val="00340BCD"/>
    <w:rsid w:val="00351D87"/>
    <w:rsid w:val="00355FEB"/>
    <w:rsid w:val="00356CB4"/>
    <w:rsid w:val="00357935"/>
    <w:rsid w:val="003600EA"/>
    <w:rsid w:val="00360BD9"/>
    <w:rsid w:val="00363925"/>
    <w:rsid w:val="00363F54"/>
    <w:rsid w:val="00364399"/>
    <w:rsid w:val="00367A6D"/>
    <w:rsid w:val="0037156A"/>
    <w:rsid w:val="00371A46"/>
    <w:rsid w:val="00372C97"/>
    <w:rsid w:val="00390EB1"/>
    <w:rsid w:val="00393BE0"/>
    <w:rsid w:val="003A2E8D"/>
    <w:rsid w:val="003A5439"/>
    <w:rsid w:val="003A6956"/>
    <w:rsid w:val="003B27C4"/>
    <w:rsid w:val="003B2FAE"/>
    <w:rsid w:val="003C4BF8"/>
    <w:rsid w:val="003C5E92"/>
    <w:rsid w:val="003C689F"/>
    <w:rsid w:val="003D7720"/>
    <w:rsid w:val="003E226E"/>
    <w:rsid w:val="003E26A5"/>
    <w:rsid w:val="003E4ABF"/>
    <w:rsid w:val="003F080A"/>
    <w:rsid w:val="003F1A66"/>
    <w:rsid w:val="003F5BE7"/>
    <w:rsid w:val="003F647A"/>
    <w:rsid w:val="004015FC"/>
    <w:rsid w:val="00405768"/>
    <w:rsid w:val="0040634B"/>
    <w:rsid w:val="00413DC8"/>
    <w:rsid w:val="00426AB3"/>
    <w:rsid w:val="0043645E"/>
    <w:rsid w:val="00436FBF"/>
    <w:rsid w:val="004446CF"/>
    <w:rsid w:val="00452B71"/>
    <w:rsid w:val="0046766E"/>
    <w:rsid w:val="0047266F"/>
    <w:rsid w:val="00473B54"/>
    <w:rsid w:val="00477338"/>
    <w:rsid w:val="0047774A"/>
    <w:rsid w:val="00477D04"/>
    <w:rsid w:val="004909B5"/>
    <w:rsid w:val="00490A91"/>
    <w:rsid w:val="00493EC8"/>
    <w:rsid w:val="00494F16"/>
    <w:rsid w:val="0049539B"/>
    <w:rsid w:val="004963C8"/>
    <w:rsid w:val="004A5CB6"/>
    <w:rsid w:val="004B5733"/>
    <w:rsid w:val="004B7B74"/>
    <w:rsid w:val="004C01F0"/>
    <w:rsid w:val="004C41F8"/>
    <w:rsid w:val="004D0237"/>
    <w:rsid w:val="004D26E5"/>
    <w:rsid w:val="004D5EF1"/>
    <w:rsid w:val="004D6D72"/>
    <w:rsid w:val="004E2FA0"/>
    <w:rsid w:val="004E64D7"/>
    <w:rsid w:val="004E6665"/>
    <w:rsid w:val="004E7092"/>
    <w:rsid w:val="004E7853"/>
    <w:rsid w:val="004F16EA"/>
    <w:rsid w:val="004F42FB"/>
    <w:rsid w:val="00503F8F"/>
    <w:rsid w:val="00510C53"/>
    <w:rsid w:val="00514907"/>
    <w:rsid w:val="0052579C"/>
    <w:rsid w:val="005332ED"/>
    <w:rsid w:val="00534BFD"/>
    <w:rsid w:val="00534E07"/>
    <w:rsid w:val="005376BD"/>
    <w:rsid w:val="00542977"/>
    <w:rsid w:val="00547C0E"/>
    <w:rsid w:val="005543D8"/>
    <w:rsid w:val="00554DF7"/>
    <w:rsid w:val="005558B1"/>
    <w:rsid w:val="00555B51"/>
    <w:rsid w:val="00570131"/>
    <w:rsid w:val="005709F6"/>
    <w:rsid w:val="005719AE"/>
    <w:rsid w:val="00572985"/>
    <w:rsid w:val="00572C1F"/>
    <w:rsid w:val="0058332F"/>
    <w:rsid w:val="00584573"/>
    <w:rsid w:val="0059118C"/>
    <w:rsid w:val="00594167"/>
    <w:rsid w:val="00596EED"/>
    <w:rsid w:val="005973FF"/>
    <w:rsid w:val="005D3C84"/>
    <w:rsid w:val="005F666C"/>
    <w:rsid w:val="005F71F6"/>
    <w:rsid w:val="00605A4B"/>
    <w:rsid w:val="00607881"/>
    <w:rsid w:val="006128F9"/>
    <w:rsid w:val="006137B7"/>
    <w:rsid w:val="0061424C"/>
    <w:rsid w:val="00617A40"/>
    <w:rsid w:val="006245F2"/>
    <w:rsid w:val="00624A0A"/>
    <w:rsid w:val="00626A25"/>
    <w:rsid w:val="00626F07"/>
    <w:rsid w:val="00633646"/>
    <w:rsid w:val="0063546E"/>
    <w:rsid w:val="00637DDD"/>
    <w:rsid w:val="00645E69"/>
    <w:rsid w:val="00647E99"/>
    <w:rsid w:val="00656799"/>
    <w:rsid w:val="00664925"/>
    <w:rsid w:val="0068561E"/>
    <w:rsid w:val="006A3230"/>
    <w:rsid w:val="006A513C"/>
    <w:rsid w:val="006A7ED2"/>
    <w:rsid w:val="006B0444"/>
    <w:rsid w:val="006B05C7"/>
    <w:rsid w:val="006B078D"/>
    <w:rsid w:val="006B4F2A"/>
    <w:rsid w:val="006B549D"/>
    <w:rsid w:val="006C4838"/>
    <w:rsid w:val="006C67E7"/>
    <w:rsid w:val="006C6EA3"/>
    <w:rsid w:val="006D1527"/>
    <w:rsid w:val="006D3E2F"/>
    <w:rsid w:val="006D5323"/>
    <w:rsid w:val="006D547F"/>
    <w:rsid w:val="006D619E"/>
    <w:rsid w:val="006E0FA0"/>
    <w:rsid w:val="006E3D48"/>
    <w:rsid w:val="006E6306"/>
    <w:rsid w:val="006E7937"/>
    <w:rsid w:val="006F5702"/>
    <w:rsid w:val="006F7E84"/>
    <w:rsid w:val="00701C7E"/>
    <w:rsid w:val="0071477E"/>
    <w:rsid w:val="0072409E"/>
    <w:rsid w:val="00724EFA"/>
    <w:rsid w:val="00726145"/>
    <w:rsid w:val="00734B57"/>
    <w:rsid w:val="0074078F"/>
    <w:rsid w:val="00741832"/>
    <w:rsid w:val="00751022"/>
    <w:rsid w:val="007538AC"/>
    <w:rsid w:val="00762296"/>
    <w:rsid w:val="0077084A"/>
    <w:rsid w:val="00775644"/>
    <w:rsid w:val="007806C0"/>
    <w:rsid w:val="00783642"/>
    <w:rsid w:val="007A03B3"/>
    <w:rsid w:val="007A4377"/>
    <w:rsid w:val="007A6753"/>
    <w:rsid w:val="007B05E2"/>
    <w:rsid w:val="007B1E90"/>
    <w:rsid w:val="007B2E17"/>
    <w:rsid w:val="007C3F3F"/>
    <w:rsid w:val="007D1FD8"/>
    <w:rsid w:val="007D48C8"/>
    <w:rsid w:val="007D5D93"/>
    <w:rsid w:val="007E79B0"/>
    <w:rsid w:val="007F10A6"/>
    <w:rsid w:val="00800CD6"/>
    <w:rsid w:val="00805B95"/>
    <w:rsid w:val="00814330"/>
    <w:rsid w:val="00820832"/>
    <w:rsid w:val="008208A5"/>
    <w:rsid w:val="00822A74"/>
    <w:rsid w:val="0082317F"/>
    <w:rsid w:val="008335EF"/>
    <w:rsid w:val="00840D21"/>
    <w:rsid w:val="00841854"/>
    <w:rsid w:val="008428FF"/>
    <w:rsid w:val="008531BE"/>
    <w:rsid w:val="008534FD"/>
    <w:rsid w:val="00855348"/>
    <w:rsid w:val="0086048B"/>
    <w:rsid w:val="0086088C"/>
    <w:rsid w:val="00866FFB"/>
    <w:rsid w:val="008709E2"/>
    <w:rsid w:val="00872D3E"/>
    <w:rsid w:val="0087407B"/>
    <w:rsid w:val="00894B03"/>
    <w:rsid w:val="0089552A"/>
    <w:rsid w:val="00895899"/>
    <w:rsid w:val="008A0E20"/>
    <w:rsid w:val="008A1BB6"/>
    <w:rsid w:val="008A2A79"/>
    <w:rsid w:val="008A63E6"/>
    <w:rsid w:val="008A7E80"/>
    <w:rsid w:val="008B6841"/>
    <w:rsid w:val="008C444E"/>
    <w:rsid w:val="008C7D0A"/>
    <w:rsid w:val="008D17C8"/>
    <w:rsid w:val="008D3DE0"/>
    <w:rsid w:val="008E0E0C"/>
    <w:rsid w:val="008E56EE"/>
    <w:rsid w:val="008F4A92"/>
    <w:rsid w:val="008F661E"/>
    <w:rsid w:val="008F6C29"/>
    <w:rsid w:val="00904502"/>
    <w:rsid w:val="00913236"/>
    <w:rsid w:val="009166F5"/>
    <w:rsid w:val="00917C70"/>
    <w:rsid w:val="009219DE"/>
    <w:rsid w:val="0093395F"/>
    <w:rsid w:val="00935DC3"/>
    <w:rsid w:val="0093629F"/>
    <w:rsid w:val="00936F43"/>
    <w:rsid w:val="00946A5C"/>
    <w:rsid w:val="0095043D"/>
    <w:rsid w:val="00951886"/>
    <w:rsid w:val="0095546E"/>
    <w:rsid w:val="00963D84"/>
    <w:rsid w:val="0096404F"/>
    <w:rsid w:val="00971951"/>
    <w:rsid w:val="0097353C"/>
    <w:rsid w:val="0097508A"/>
    <w:rsid w:val="00984402"/>
    <w:rsid w:val="00985F44"/>
    <w:rsid w:val="009924D7"/>
    <w:rsid w:val="00997633"/>
    <w:rsid w:val="009A10C2"/>
    <w:rsid w:val="009A23C3"/>
    <w:rsid w:val="009A48F6"/>
    <w:rsid w:val="009B19F4"/>
    <w:rsid w:val="009B2EFE"/>
    <w:rsid w:val="009B3D6D"/>
    <w:rsid w:val="009B417A"/>
    <w:rsid w:val="009C5B26"/>
    <w:rsid w:val="009C7E50"/>
    <w:rsid w:val="009E7C3B"/>
    <w:rsid w:val="009F0BA2"/>
    <w:rsid w:val="00A00809"/>
    <w:rsid w:val="00A17D69"/>
    <w:rsid w:val="00A231DF"/>
    <w:rsid w:val="00A23B9A"/>
    <w:rsid w:val="00A3292E"/>
    <w:rsid w:val="00A431ED"/>
    <w:rsid w:val="00A52442"/>
    <w:rsid w:val="00A54DB5"/>
    <w:rsid w:val="00A55F97"/>
    <w:rsid w:val="00A61286"/>
    <w:rsid w:val="00A62489"/>
    <w:rsid w:val="00A70F28"/>
    <w:rsid w:val="00A71AA8"/>
    <w:rsid w:val="00A72F61"/>
    <w:rsid w:val="00A802FE"/>
    <w:rsid w:val="00A853CD"/>
    <w:rsid w:val="00A860DD"/>
    <w:rsid w:val="00A87396"/>
    <w:rsid w:val="00A934D0"/>
    <w:rsid w:val="00AA438B"/>
    <w:rsid w:val="00AA4F73"/>
    <w:rsid w:val="00AC3348"/>
    <w:rsid w:val="00AD0313"/>
    <w:rsid w:val="00AD0E54"/>
    <w:rsid w:val="00AD275D"/>
    <w:rsid w:val="00AD58AA"/>
    <w:rsid w:val="00AD67A0"/>
    <w:rsid w:val="00AD72F7"/>
    <w:rsid w:val="00AF0030"/>
    <w:rsid w:val="00AF1E67"/>
    <w:rsid w:val="00AF7319"/>
    <w:rsid w:val="00B02668"/>
    <w:rsid w:val="00B035A2"/>
    <w:rsid w:val="00B0362B"/>
    <w:rsid w:val="00B10E61"/>
    <w:rsid w:val="00B165C3"/>
    <w:rsid w:val="00B20978"/>
    <w:rsid w:val="00B3033B"/>
    <w:rsid w:val="00B447A3"/>
    <w:rsid w:val="00B506D4"/>
    <w:rsid w:val="00B53294"/>
    <w:rsid w:val="00B53A39"/>
    <w:rsid w:val="00B54152"/>
    <w:rsid w:val="00B55050"/>
    <w:rsid w:val="00B701A1"/>
    <w:rsid w:val="00B7194A"/>
    <w:rsid w:val="00B8365F"/>
    <w:rsid w:val="00B85184"/>
    <w:rsid w:val="00B95C8A"/>
    <w:rsid w:val="00BA07EB"/>
    <w:rsid w:val="00BA22D9"/>
    <w:rsid w:val="00BA6BF5"/>
    <w:rsid w:val="00BD069B"/>
    <w:rsid w:val="00BD61BC"/>
    <w:rsid w:val="00BD71DE"/>
    <w:rsid w:val="00BD72FD"/>
    <w:rsid w:val="00BF43BC"/>
    <w:rsid w:val="00BF5188"/>
    <w:rsid w:val="00C05F97"/>
    <w:rsid w:val="00C0685B"/>
    <w:rsid w:val="00C106CF"/>
    <w:rsid w:val="00C11009"/>
    <w:rsid w:val="00C14C3B"/>
    <w:rsid w:val="00C27E7E"/>
    <w:rsid w:val="00C30867"/>
    <w:rsid w:val="00C31C25"/>
    <w:rsid w:val="00C3415F"/>
    <w:rsid w:val="00C429B5"/>
    <w:rsid w:val="00C52C2C"/>
    <w:rsid w:val="00C5406E"/>
    <w:rsid w:val="00C55E24"/>
    <w:rsid w:val="00C633B5"/>
    <w:rsid w:val="00C64F3A"/>
    <w:rsid w:val="00C65738"/>
    <w:rsid w:val="00C66DC9"/>
    <w:rsid w:val="00C70FC7"/>
    <w:rsid w:val="00C73CD6"/>
    <w:rsid w:val="00C840F2"/>
    <w:rsid w:val="00C870B3"/>
    <w:rsid w:val="00C92966"/>
    <w:rsid w:val="00C94ABC"/>
    <w:rsid w:val="00CA67E3"/>
    <w:rsid w:val="00CA7E58"/>
    <w:rsid w:val="00CB1750"/>
    <w:rsid w:val="00CC1237"/>
    <w:rsid w:val="00CC170B"/>
    <w:rsid w:val="00CC1D7E"/>
    <w:rsid w:val="00CC7DE3"/>
    <w:rsid w:val="00CD121B"/>
    <w:rsid w:val="00CD1A49"/>
    <w:rsid w:val="00CD2597"/>
    <w:rsid w:val="00CD4CB9"/>
    <w:rsid w:val="00CE71A3"/>
    <w:rsid w:val="00CF1792"/>
    <w:rsid w:val="00CF42DA"/>
    <w:rsid w:val="00CF4448"/>
    <w:rsid w:val="00CF6567"/>
    <w:rsid w:val="00D04136"/>
    <w:rsid w:val="00D0459B"/>
    <w:rsid w:val="00D07557"/>
    <w:rsid w:val="00D15F91"/>
    <w:rsid w:val="00D24ACC"/>
    <w:rsid w:val="00D338D3"/>
    <w:rsid w:val="00D35DD1"/>
    <w:rsid w:val="00D43D2F"/>
    <w:rsid w:val="00D45465"/>
    <w:rsid w:val="00D51E33"/>
    <w:rsid w:val="00D54764"/>
    <w:rsid w:val="00D55D19"/>
    <w:rsid w:val="00D61D9E"/>
    <w:rsid w:val="00D66044"/>
    <w:rsid w:val="00D73796"/>
    <w:rsid w:val="00D753C7"/>
    <w:rsid w:val="00D80E04"/>
    <w:rsid w:val="00D81E87"/>
    <w:rsid w:val="00D94F30"/>
    <w:rsid w:val="00DA05AE"/>
    <w:rsid w:val="00DA43F2"/>
    <w:rsid w:val="00DB06FD"/>
    <w:rsid w:val="00DB7AFA"/>
    <w:rsid w:val="00DC0FD9"/>
    <w:rsid w:val="00DC4701"/>
    <w:rsid w:val="00DC5FD2"/>
    <w:rsid w:val="00DC6678"/>
    <w:rsid w:val="00DE1A1F"/>
    <w:rsid w:val="00DE5DC8"/>
    <w:rsid w:val="00DF248F"/>
    <w:rsid w:val="00E02879"/>
    <w:rsid w:val="00E0509D"/>
    <w:rsid w:val="00E154F4"/>
    <w:rsid w:val="00E21242"/>
    <w:rsid w:val="00E26C28"/>
    <w:rsid w:val="00E326F5"/>
    <w:rsid w:val="00E422B8"/>
    <w:rsid w:val="00E500DB"/>
    <w:rsid w:val="00E53787"/>
    <w:rsid w:val="00E5508F"/>
    <w:rsid w:val="00E57A64"/>
    <w:rsid w:val="00E67B54"/>
    <w:rsid w:val="00E72173"/>
    <w:rsid w:val="00E72D9B"/>
    <w:rsid w:val="00E92F3D"/>
    <w:rsid w:val="00E93A4B"/>
    <w:rsid w:val="00EB161D"/>
    <w:rsid w:val="00EC2DEF"/>
    <w:rsid w:val="00EC3636"/>
    <w:rsid w:val="00EC6FBD"/>
    <w:rsid w:val="00ED098D"/>
    <w:rsid w:val="00ED6AC4"/>
    <w:rsid w:val="00EE0510"/>
    <w:rsid w:val="00EE076A"/>
    <w:rsid w:val="00EE0CF9"/>
    <w:rsid w:val="00EE2D8E"/>
    <w:rsid w:val="00EE45B8"/>
    <w:rsid w:val="00EE79A5"/>
    <w:rsid w:val="00EF52AA"/>
    <w:rsid w:val="00F00645"/>
    <w:rsid w:val="00F01545"/>
    <w:rsid w:val="00F0646A"/>
    <w:rsid w:val="00F078B5"/>
    <w:rsid w:val="00F127F5"/>
    <w:rsid w:val="00F12836"/>
    <w:rsid w:val="00F2132B"/>
    <w:rsid w:val="00F26498"/>
    <w:rsid w:val="00F30C19"/>
    <w:rsid w:val="00F31B73"/>
    <w:rsid w:val="00F330BF"/>
    <w:rsid w:val="00F34068"/>
    <w:rsid w:val="00F3591F"/>
    <w:rsid w:val="00F35935"/>
    <w:rsid w:val="00F414C3"/>
    <w:rsid w:val="00F420EC"/>
    <w:rsid w:val="00F47F97"/>
    <w:rsid w:val="00F50186"/>
    <w:rsid w:val="00F5406D"/>
    <w:rsid w:val="00F615E6"/>
    <w:rsid w:val="00F64D79"/>
    <w:rsid w:val="00F702BD"/>
    <w:rsid w:val="00F815EA"/>
    <w:rsid w:val="00F90F9D"/>
    <w:rsid w:val="00F937E6"/>
    <w:rsid w:val="00F93BB8"/>
    <w:rsid w:val="00F95FE4"/>
    <w:rsid w:val="00FA6FFF"/>
    <w:rsid w:val="00FB0970"/>
    <w:rsid w:val="00FC5316"/>
    <w:rsid w:val="00FD7533"/>
    <w:rsid w:val="00FE2C5D"/>
    <w:rsid w:val="00FE676B"/>
    <w:rsid w:val="00FF6D0F"/>
    <w:rsid w:val="00FF6FE2"/>
    <w:rsid w:val="00FF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6B042FE-0A96-440E-8859-43CCB6B37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7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12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"/>
    <w:basedOn w:val="a"/>
    <w:rsid w:val="00142866"/>
    <w:pPr>
      <w:pageBreakBefore/>
      <w:spacing w:after="160" w:line="360" w:lineRule="auto"/>
    </w:pPr>
    <w:rPr>
      <w:sz w:val="28"/>
      <w:szCs w:val="20"/>
      <w:lang w:val="en-US" w:eastAsia="en-US"/>
    </w:rPr>
  </w:style>
  <w:style w:type="paragraph" w:customStyle="1" w:styleId="ConsPlusTitle">
    <w:name w:val="ConsPlusTitle"/>
    <w:rsid w:val="00205B3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5">
    <w:name w:val="Знак Знак Знак"/>
    <w:basedOn w:val="a"/>
    <w:rsid w:val="00AF003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6">
    <w:name w:val="Знак"/>
    <w:basedOn w:val="a"/>
    <w:rsid w:val="00390E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footer"/>
    <w:basedOn w:val="a"/>
    <w:rsid w:val="00C6573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5738"/>
  </w:style>
  <w:style w:type="paragraph" w:customStyle="1" w:styleId="1">
    <w:name w:val="Знак Знак Знак1 Знак"/>
    <w:basedOn w:val="a"/>
    <w:rsid w:val="008A2A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header"/>
    <w:basedOn w:val="a"/>
    <w:rsid w:val="00BA22D9"/>
    <w:pPr>
      <w:tabs>
        <w:tab w:val="center" w:pos="4677"/>
        <w:tab w:val="right" w:pos="9355"/>
      </w:tabs>
    </w:pPr>
  </w:style>
  <w:style w:type="paragraph" w:styleId="aa">
    <w:name w:val="Body Text"/>
    <w:basedOn w:val="a"/>
    <w:link w:val="ab"/>
    <w:rsid w:val="003F1A66"/>
    <w:pPr>
      <w:jc w:val="both"/>
    </w:pPr>
    <w:rPr>
      <w:sz w:val="28"/>
      <w:szCs w:val="20"/>
    </w:rPr>
  </w:style>
  <w:style w:type="paragraph" w:customStyle="1" w:styleId="10">
    <w:name w:val="Знак1"/>
    <w:basedOn w:val="a"/>
    <w:rsid w:val="00CF17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c">
    <w:name w:val="Знак Знак Знак"/>
    <w:basedOn w:val="a"/>
    <w:rsid w:val="00C27E7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d">
    <w:name w:val="Знак"/>
    <w:basedOn w:val="a"/>
    <w:rsid w:val="005429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DC0FD9"/>
    <w:pPr>
      <w:spacing w:after="120" w:line="480" w:lineRule="auto"/>
      <w:ind w:left="283"/>
    </w:pPr>
  </w:style>
  <w:style w:type="paragraph" w:customStyle="1" w:styleId="11">
    <w:name w:val="Знак Знак Знак1 Знак"/>
    <w:basedOn w:val="a"/>
    <w:rsid w:val="00167E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572C1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e">
    <w:name w:val="Знак Знак Знак Знак Знак Знак Знак Знак Знак Знак"/>
    <w:basedOn w:val="a"/>
    <w:rsid w:val="00262CD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Знак1 Знак Знак Знак"/>
    <w:basedOn w:val="a"/>
    <w:rsid w:val="006D547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1 Знак Знак Знак"/>
    <w:basedOn w:val="a"/>
    <w:rsid w:val="00040D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">
    <w:name w:val="Balloon Text"/>
    <w:basedOn w:val="a"/>
    <w:semiHidden/>
    <w:rsid w:val="00080A42"/>
    <w:rPr>
      <w:rFonts w:ascii="Tahoma" w:hAnsi="Tahoma" w:cs="Tahoma"/>
      <w:sz w:val="16"/>
      <w:szCs w:val="16"/>
    </w:rPr>
  </w:style>
  <w:style w:type="paragraph" w:styleId="af0">
    <w:name w:val="Body Text Indent"/>
    <w:basedOn w:val="a"/>
    <w:rsid w:val="00E500DB"/>
    <w:pPr>
      <w:spacing w:after="120"/>
      <w:ind w:left="283"/>
    </w:pPr>
  </w:style>
  <w:style w:type="character" w:customStyle="1" w:styleId="ab">
    <w:name w:val="Основной текст Знак"/>
    <w:link w:val="aa"/>
    <w:locked/>
    <w:rsid w:val="00701C7E"/>
    <w:rPr>
      <w:sz w:val="28"/>
      <w:lang w:val="ru-RU" w:eastAsia="ru-RU" w:bidi="ar-SA"/>
    </w:rPr>
  </w:style>
  <w:style w:type="character" w:customStyle="1" w:styleId="20">
    <w:name w:val="Основной текст с отступом 2 Знак"/>
    <w:link w:val="2"/>
    <w:locked/>
    <w:rsid w:val="00701C7E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01C7E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sova\Application%20Data\Microsoft\&#1064;&#1072;&#1073;&#1083;&#1086;&#1085;&#1099;\&#1055;&#1086;&#1089;&#1090;&#1072;&#1085;&#1086;&#1074;&#1083;&#1077;&#1085;&#1080;&#1077;%20&#1047;&#1072;&#1082;.&#1057;&#1086;&#1073;&#1088;&#1072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Зак.Собрание</Template>
  <TotalTime>1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ЗАКОН</vt:lpstr>
    </vt:vector>
  </TitlesOfParts>
  <Company>company</Company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</dc:title>
  <dc:creator>Yusova</dc:creator>
  <cp:lastModifiedBy>Виталий С. Прокопьев</cp:lastModifiedBy>
  <cp:revision>2</cp:revision>
  <cp:lastPrinted>2022-02-16T07:02:00Z</cp:lastPrinted>
  <dcterms:created xsi:type="dcterms:W3CDTF">2022-03-04T03:06:00Z</dcterms:created>
  <dcterms:modified xsi:type="dcterms:W3CDTF">2022-03-04T03:06:00Z</dcterms:modified>
</cp:coreProperties>
</file>