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297A" w:rsidRDefault="002A13E2" w:rsidP="00E0297A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39775" cy="763270"/>
            <wp:effectExtent l="0" t="0" r="3175" b="0"/>
            <wp:docPr id="1" name="Рисунок 1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97A" w:rsidRDefault="00E0297A" w:rsidP="00E0297A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0297A" w:rsidRPr="00F87DEA" w:rsidRDefault="00E0297A" w:rsidP="00E0297A">
      <w:pPr>
        <w:jc w:val="center"/>
        <w:rPr>
          <w:b/>
          <w:spacing w:val="-14"/>
          <w:sz w:val="40"/>
          <w:szCs w:val="40"/>
        </w:rPr>
      </w:pPr>
      <w:r w:rsidRPr="00F87DEA"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E0297A" w:rsidRPr="00F87DEA" w:rsidRDefault="00E0297A" w:rsidP="00E0297A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F87DEA">
        <w:rPr>
          <w:b/>
          <w:spacing w:val="40"/>
          <w:sz w:val="40"/>
          <w:szCs w:val="40"/>
        </w:rPr>
        <w:t>ПОСТАНОВЛЕНИЕ</w:t>
      </w:r>
    </w:p>
    <w:p w:rsidR="00E0297A" w:rsidRDefault="00E0297A" w:rsidP="00E0297A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04"/>
      </w:tblGrid>
      <w:tr w:rsidR="00D35DD1" w:rsidTr="00F95FE4">
        <w:trPr>
          <w:jc w:val="center"/>
        </w:trPr>
        <w:tc>
          <w:tcPr>
            <w:tcW w:w="840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35DD1" w:rsidRPr="00635780" w:rsidRDefault="003B758A" w:rsidP="00341380">
            <w:pPr>
              <w:jc w:val="center"/>
              <w:rPr>
                <w:b/>
                <w:sz w:val="26"/>
                <w:szCs w:val="26"/>
              </w:rPr>
            </w:pPr>
            <w:r w:rsidRPr="00635780">
              <w:rPr>
                <w:b/>
                <w:sz w:val="26"/>
                <w:szCs w:val="26"/>
              </w:rPr>
              <w:t xml:space="preserve">О назначении </w:t>
            </w:r>
            <w:r w:rsidR="00341380">
              <w:rPr>
                <w:b/>
                <w:sz w:val="26"/>
                <w:szCs w:val="26"/>
              </w:rPr>
              <w:t>Шемякина Дмитрия Сергеевича</w:t>
            </w:r>
            <w:r w:rsidRPr="00635780">
              <w:rPr>
                <w:b/>
                <w:sz w:val="26"/>
                <w:szCs w:val="26"/>
              </w:rPr>
              <w:t xml:space="preserve"> мировым судьей </w:t>
            </w:r>
            <w:r w:rsidR="00412255">
              <w:rPr>
                <w:b/>
                <w:sz w:val="26"/>
                <w:szCs w:val="26"/>
              </w:rPr>
              <w:br/>
            </w:r>
            <w:r w:rsidRPr="00635780">
              <w:rPr>
                <w:b/>
                <w:sz w:val="26"/>
                <w:szCs w:val="26"/>
              </w:rPr>
              <w:t>судебного участка № 2</w:t>
            </w:r>
            <w:r w:rsidR="00341380">
              <w:rPr>
                <w:b/>
                <w:sz w:val="26"/>
                <w:szCs w:val="26"/>
              </w:rPr>
              <w:t>7</w:t>
            </w:r>
            <w:r w:rsidRPr="00635780">
              <w:rPr>
                <w:b/>
                <w:sz w:val="26"/>
                <w:szCs w:val="26"/>
              </w:rPr>
              <w:t xml:space="preserve"> </w:t>
            </w:r>
            <w:r w:rsidR="00341380">
              <w:rPr>
                <w:b/>
                <w:sz w:val="26"/>
                <w:szCs w:val="26"/>
              </w:rPr>
              <w:t>Шилкинского</w:t>
            </w:r>
            <w:r w:rsidRPr="00635780">
              <w:rPr>
                <w:b/>
                <w:sz w:val="26"/>
                <w:szCs w:val="26"/>
              </w:rPr>
              <w:t xml:space="preserve"> судебного района </w:t>
            </w:r>
            <w:r w:rsidR="00412255">
              <w:rPr>
                <w:b/>
                <w:sz w:val="26"/>
                <w:szCs w:val="26"/>
              </w:rPr>
              <w:br/>
            </w:r>
            <w:r w:rsidR="00412255" w:rsidRPr="00412255">
              <w:rPr>
                <w:b/>
                <w:sz w:val="26"/>
                <w:szCs w:val="26"/>
              </w:rPr>
              <w:t>Забайкальского края</w:t>
            </w:r>
          </w:p>
        </w:tc>
      </w:tr>
    </w:tbl>
    <w:p w:rsidR="00D35DD1" w:rsidRDefault="00D35DD1" w:rsidP="00D35DD1">
      <w:pPr>
        <w:tabs>
          <w:tab w:val="center" w:pos="4677"/>
          <w:tab w:val="left" w:pos="7260"/>
        </w:tabs>
        <w:spacing w:before="120"/>
        <w:ind w:firstLine="709"/>
        <w:jc w:val="both"/>
        <w:rPr>
          <w:color w:val="000000"/>
          <w:sz w:val="28"/>
          <w:szCs w:val="28"/>
        </w:rPr>
      </w:pPr>
    </w:p>
    <w:p w:rsidR="003B758A" w:rsidRPr="005C1BEC" w:rsidRDefault="003B758A" w:rsidP="003B758A">
      <w:pPr>
        <w:tabs>
          <w:tab w:val="center" w:pos="4677"/>
          <w:tab w:val="left" w:pos="7260"/>
        </w:tabs>
        <w:spacing w:before="120"/>
        <w:ind w:firstLine="709"/>
        <w:jc w:val="both"/>
        <w:rPr>
          <w:b/>
          <w:spacing w:val="40"/>
          <w:sz w:val="28"/>
          <w:szCs w:val="28"/>
        </w:rPr>
      </w:pPr>
      <w:r w:rsidRPr="00EC12D9">
        <w:rPr>
          <w:spacing w:val="-2"/>
          <w:sz w:val="28"/>
          <w:szCs w:val="28"/>
        </w:rPr>
        <w:t>В соответствии со статьей 6</w:t>
      </w:r>
      <w:r w:rsidR="00341380" w:rsidRPr="00EC12D9">
        <w:rPr>
          <w:spacing w:val="-2"/>
          <w:sz w:val="28"/>
          <w:szCs w:val="28"/>
        </w:rPr>
        <w:t>, с частью 1 статьи 7</w:t>
      </w:r>
      <w:r w:rsidRPr="00EC12D9">
        <w:rPr>
          <w:spacing w:val="-2"/>
          <w:sz w:val="28"/>
          <w:szCs w:val="28"/>
        </w:rPr>
        <w:t xml:space="preserve"> Федерального закона "О мировых</w:t>
      </w:r>
      <w:r w:rsidR="00341380" w:rsidRPr="00EC12D9">
        <w:rPr>
          <w:spacing w:val="-2"/>
          <w:sz w:val="28"/>
          <w:szCs w:val="28"/>
        </w:rPr>
        <w:t xml:space="preserve"> судьях в Российской Федерации" и со </w:t>
      </w:r>
      <w:r w:rsidRPr="00EC12D9">
        <w:rPr>
          <w:spacing w:val="-2"/>
          <w:sz w:val="28"/>
          <w:szCs w:val="28"/>
        </w:rPr>
        <w:t xml:space="preserve">статьей 7 Закона Забайкальского края "О мировых судьях Забайкальского края и судебных участках в Забайкальском крае", рассмотрев представление председателя Забайкальского краевого суда Н.П. Шишкиной о назначении на должность мирового судьи </w:t>
      </w:r>
      <w:r w:rsidRPr="00EC12D9">
        <w:rPr>
          <w:bCs/>
          <w:spacing w:val="-2"/>
          <w:sz w:val="28"/>
          <w:szCs w:val="28"/>
        </w:rPr>
        <w:t xml:space="preserve">судебного участка </w:t>
      </w:r>
      <w:r w:rsidR="00412255" w:rsidRPr="00EC12D9">
        <w:rPr>
          <w:spacing w:val="-2"/>
          <w:sz w:val="28"/>
          <w:szCs w:val="28"/>
        </w:rPr>
        <w:t>№ 2</w:t>
      </w:r>
      <w:r w:rsidR="00341380" w:rsidRPr="00EC12D9">
        <w:rPr>
          <w:spacing w:val="-2"/>
          <w:sz w:val="28"/>
          <w:szCs w:val="28"/>
        </w:rPr>
        <w:t>7</w:t>
      </w:r>
      <w:r w:rsidR="00412255" w:rsidRPr="00EC12D9">
        <w:rPr>
          <w:spacing w:val="-2"/>
          <w:sz w:val="28"/>
          <w:szCs w:val="28"/>
        </w:rPr>
        <w:t xml:space="preserve"> </w:t>
      </w:r>
      <w:r w:rsidR="00341380" w:rsidRPr="00EC12D9">
        <w:rPr>
          <w:spacing w:val="-2"/>
          <w:sz w:val="28"/>
          <w:szCs w:val="28"/>
        </w:rPr>
        <w:t>Шилкинского</w:t>
      </w:r>
      <w:r w:rsidR="00412255" w:rsidRPr="00EC12D9">
        <w:rPr>
          <w:spacing w:val="-2"/>
          <w:sz w:val="28"/>
          <w:szCs w:val="28"/>
        </w:rPr>
        <w:t xml:space="preserve"> судебного района Забайкальского края</w:t>
      </w:r>
      <w:r w:rsidRPr="00EC12D9">
        <w:rPr>
          <w:bCs/>
          <w:spacing w:val="-2"/>
          <w:sz w:val="28"/>
          <w:szCs w:val="28"/>
        </w:rPr>
        <w:t>,</w:t>
      </w:r>
      <w:r w:rsidRPr="00EC12D9">
        <w:rPr>
          <w:spacing w:val="-2"/>
          <w:sz w:val="28"/>
          <w:szCs w:val="28"/>
        </w:rPr>
        <w:t xml:space="preserve"> Законодательное Собрание Забайкальского края</w:t>
      </w:r>
      <w:r w:rsidR="00EC12D9">
        <w:rPr>
          <w:spacing w:val="2"/>
          <w:sz w:val="28"/>
          <w:szCs w:val="28"/>
        </w:rPr>
        <w:t xml:space="preserve"> </w:t>
      </w:r>
      <w:r w:rsidRPr="005C1BEC">
        <w:rPr>
          <w:b/>
          <w:spacing w:val="40"/>
          <w:sz w:val="28"/>
          <w:szCs w:val="28"/>
        </w:rPr>
        <w:t>постановляет:</w:t>
      </w:r>
    </w:p>
    <w:p w:rsidR="003B758A" w:rsidRPr="00F30E72" w:rsidRDefault="003B758A" w:rsidP="003B758A">
      <w:pPr>
        <w:tabs>
          <w:tab w:val="center" w:pos="4677"/>
          <w:tab w:val="left" w:pos="7260"/>
        </w:tabs>
        <w:spacing w:before="120"/>
        <w:ind w:firstLine="709"/>
        <w:jc w:val="both"/>
        <w:rPr>
          <w:sz w:val="28"/>
          <w:szCs w:val="28"/>
        </w:rPr>
      </w:pPr>
      <w:r w:rsidRPr="00F30E72">
        <w:rPr>
          <w:spacing w:val="-4"/>
          <w:sz w:val="28"/>
          <w:szCs w:val="28"/>
        </w:rPr>
        <w:t xml:space="preserve">Назначить </w:t>
      </w:r>
      <w:r w:rsidR="00341380">
        <w:rPr>
          <w:sz w:val="28"/>
          <w:szCs w:val="28"/>
        </w:rPr>
        <w:t>Шемякина Дмитрия Сергеевича</w:t>
      </w:r>
      <w:r w:rsidR="00412255" w:rsidRPr="00951F32">
        <w:rPr>
          <w:sz w:val="28"/>
          <w:szCs w:val="28"/>
        </w:rPr>
        <w:t xml:space="preserve"> мировым судьей судебного </w:t>
      </w:r>
      <w:r w:rsidR="00951F32">
        <w:rPr>
          <w:sz w:val="28"/>
          <w:szCs w:val="28"/>
        </w:rPr>
        <w:br/>
      </w:r>
      <w:r w:rsidR="00412255" w:rsidRPr="00951F32">
        <w:rPr>
          <w:sz w:val="28"/>
          <w:szCs w:val="28"/>
        </w:rPr>
        <w:t>участка № 2</w:t>
      </w:r>
      <w:r w:rsidR="00341380">
        <w:rPr>
          <w:sz w:val="28"/>
          <w:szCs w:val="28"/>
        </w:rPr>
        <w:t>7 Шилкинского</w:t>
      </w:r>
      <w:r w:rsidR="00412255" w:rsidRPr="00951F32">
        <w:rPr>
          <w:sz w:val="28"/>
          <w:szCs w:val="28"/>
        </w:rPr>
        <w:t xml:space="preserve"> судебного района Забайкальского края</w:t>
      </w:r>
      <w:r w:rsidR="00412255" w:rsidRPr="00F30E72">
        <w:rPr>
          <w:sz w:val="28"/>
          <w:szCs w:val="28"/>
        </w:rPr>
        <w:t xml:space="preserve"> </w:t>
      </w:r>
      <w:r w:rsidRPr="00F30E72">
        <w:rPr>
          <w:sz w:val="28"/>
          <w:szCs w:val="28"/>
        </w:rPr>
        <w:t xml:space="preserve">сроком на </w:t>
      </w:r>
      <w:r w:rsidR="00951F32">
        <w:rPr>
          <w:sz w:val="28"/>
          <w:szCs w:val="28"/>
        </w:rPr>
        <w:t>три года</w:t>
      </w:r>
      <w:r w:rsidRPr="00F30E72">
        <w:rPr>
          <w:sz w:val="28"/>
          <w:szCs w:val="28"/>
        </w:rPr>
        <w:t>.</w:t>
      </w: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7C3F3F" w:rsidRPr="00460D81" w:rsidRDefault="007C3F3F" w:rsidP="007C3F3F">
      <w:pPr>
        <w:pStyle w:val="2"/>
        <w:spacing w:after="0"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Председатель</w:t>
      </w:r>
    </w:p>
    <w:p w:rsidR="00ED098D" w:rsidRDefault="007C3F3F" w:rsidP="007C3F3F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  <w:r w:rsidRPr="00460D81">
        <w:rPr>
          <w:sz w:val="28"/>
          <w:szCs w:val="28"/>
        </w:rPr>
        <w:t xml:space="preserve">Законодательного Собрания                                        </w:t>
      </w:r>
      <w:r>
        <w:rPr>
          <w:sz w:val="28"/>
          <w:szCs w:val="28"/>
        </w:rPr>
        <w:t xml:space="preserve">                         Кон Ен Хва</w:t>
      </w: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F414C3" w:rsidRDefault="00F414C3" w:rsidP="00F414C3">
      <w:pPr>
        <w:tabs>
          <w:tab w:val="center" w:pos="4677"/>
          <w:tab w:val="left" w:pos="72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341380">
        <w:rPr>
          <w:b/>
          <w:sz w:val="28"/>
          <w:szCs w:val="28"/>
        </w:rPr>
        <w:t>49</w:t>
      </w:r>
    </w:p>
    <w:p w:rsidR="00F414C3" w:rsidRDefault="006D3E2F" w:rsidP="00F414C3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  <w:r>
        <w:rPr>
          <w:b/>
          <w:sz w:val="28"/>
          <w:szCs w:val="28"/>
        </w:rPr>
        <w:t>30</w:t>
      </w:r>
      <w:r w:rsidR="00341380">
        <w:rPr>
          <w:b/>
          <w:sz w:val="28"/>
          <w:szCs w:val="28"/>
        </w:rPr>
        <w:t>.03</w:t>
      </w:r>
      <w:r w:rsidR="00A54DB5">
        <w:rPr>
          <w:b/>
          <w:sz w:val="28"/>
          <w:szCs w:val="28"/>
        </w:rPr>
        <w:t>.202</w:t>
      </w:r>
      <w:r w:rsidR="00EC58CF">
        <w:rPr>
          <w:b/>
          <w:sz w:val="28"/>
          <w:szCs w:val="28"/>
        </w:rPr>
        <w:t>2</w:t>
      </w:r>
    </w:p>
    <w:p w:rsidR="00F414C3" w:rsidRDefault="00F414C3" w:rsidP="00F414C3">
      <w:pPr>
        <w:tabs>
          <w:tab w:val="center" w:pos="4677"/>
          <w:tab w:val="left" w:pos="7260"/>
        </w:tabs>
      </w:pPr>
      <w:r>
        <w:rPr>
          <w:b/>
          <w:sz w:val="28"/>
          <w:szCs w:val="28"/>
        </w:rPr>
        <w:t>г. Чита</w:t>
      </w:r>
    </w:p>
    <w:sectPr w:rsidR="00F414C3" w:rsidSect="002C4E9F">
      <w:footerReference w:type="even" r:id="rId8"/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26CB" w:rsidRDefault="001D26CB">
      <w:r>
        <w:separator/>
      </w:r>
    </w:p>
  </w:endnote>
  <w:endnote w:type="continuationSeparator" w:id="0">
    <w:p w:rsidR="001D26CB" w:rsidRDefault="001D2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867" w:rsidRDefault="00C30867" w:rsidP="00DC6678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30867" w:rsidRDefault="00C3086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867" w:rsidRPr="00DF248F" w:rsidRDefault="00C30867" w:rsidP="00DC6678">
    <w:pPr>
      <w:pStyle w:val="a7"/>
      <w:framePr w:wrap="around" w:vAnchor="text" w:hAnchor="margin" w:xAlign="center" w:y="1"/>
      <w:rPr>
        <w:rStyle w:val="a8"/>
      </w:rPr>
    </w:pPr>
    <w:r w:rsidRPr="00DF248F">
      <w:rPr>
        <w:rStyle w:val="a8"/>
      </w:rPr>
      <w:fldChar w:fldCharType="begin"/>
    </w:r>
    <w:r w:rsidRPr="00DF248F">
      <w:rPr>
        <w:rStyle w:val="a8"/>
      </w:rPr>
      <w:instrText xml:space="preserve">PAGE  </w:instrText>
    </w:r>
    <w:r w:rsidRPr="00DF248F">
      <w:rPr>
        <w:rStyle w:val="a8"/>
      </w:rPr>
      <w:fldChar w:fldCharType="separate"/>
    </w:r>
    <w:r w:rsidR="00CC7DE3">
      <w:rPr>
        <w:rStyle w:val="a8"/>
        <w:noProof/>
      </w:rPr>
      <w:t>2</w:t>
    </w:r>
    <w:r w:rsidRPr="00DF248F">
      <w:rPr>
        <w:rStyle w:val="a8"/>
      </w:rPr>
      <w:fldChar w:fldCharType="end"/>
    </w:r>
  </w:p>
  <w:p w:rsidR="00C30867" w:rsidRDefault="00C3086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26CB" w:rsidRDefault="001D26CB">
      <w:r>
        <w:separator/>
      </w:r>
    </w:p>
  </w:footnote>
  <w:footnote w:type="continuationSeparator" w:id="0">
    <w:p w:rsidR="001D26CB" w:rsidRDefault="001D26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37151"/>
    <w:multiLevelType w:val="hybridMultilevel"/>
    <w:tmpl w:val="0910E58A"/>
    <w:lvl w:ilvl="0" w:tplc="5D3AD1BE">
      <w:start w:val="1"/>
      <w:numFmt w:val="decimal"/>
      <w:lvlText w:val="%1."/>
      <w:lvlJc w:val="left"/>
      <w:pPr>
        <w:ind w:left="720" w:hanging="663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5C0CDC"/>
    <w:multiLevelType w:val="hybridMultilevel"/>
    <w:tmpl w:val="5F9AEF20"/>
    <w:lvl w:ilvl="0" w:tplc="A5729374">
      <w:start w:val="1"/>
      <w:numFmt w:val="decimal"/>
      <w:lvlText w:val="%1."/>
      <w:lvlJc w:val="left"/>
      <w:pPr>
        <w:ind w:left="720" w:hanging="55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1D5E53"/>
    <w:multiLevelType w:val="hybridMultilevel"/>
    <w:tmpl w:val="0910E58A"/>
    <w:lvl w:ilvl="0" w:tplc="5D3AD1BE">
      <w:start w:val="1"/>
      <w:numFmt w:val="decimal"/>
      <w:lvlText w:val="%1."/>
      <w:lvlJc w:val="left"/>
      <w:pPr>
        <w:ind w:left="720" w:hanging="663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B428D2"/>
    <w:multiLevelType w:val="hybridMultilevel"/>
    <w:tmpl w:val="EBB630E2"/>
    <w:lvl w:ilvl="0" w:tplc="149C0DCE">
      <w:start w:val="1"/>
      <w:numFmt w:val="decimal"/>
      <w:lvlText w:val="%1."/>
      <w:lvlJc w:val="left"/>
      <w:pPr>
        <w:ind w:left="720" w:hanging="493"/>
      </w:pPr>
      <w:rPr>
        <w:rFonts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E00B13"/>
    <w:multiLevelType w:val="hybridMultilevel"/>
    <w:tmpl w:val="E1CAC29E"/>
    <w:lvl w:ilvl="0" w:tplc="9C5C19E6">
      <w:start w:val="1"/>
      <w:numFmt w:val="decimal"/>
      <w:lvlText w:val="%1."/>
      <w:lvlJc w:val="left"/>
      <w:pPr>
        <w:ind w:left="587" w:hanging="530"/>
      </w:pPr>
      <w:rPr>
        <w:color w:val="auto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DA195A"/>
    <w:multiLevelType w:val="hybridMultilevel"/>
    <w:tmpl w:val="AA0AAC58"/>
    <w:lvl w:ilvl="0" w:tplc="6E52D902">
      <w:start w:val="1"/>
      <w:numFmt w:val="decimal"/>
      <w:lvlText w:val="%1."/>
      <w:lvlJc w:val="left"/>
      <w:pPr>
        <w:ind w:left="645" w:hanging="361"/>
      </w:pPr>
      <w:rPr>
        <w:color w:val="auto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554"/>
        </w:tabs>
        <w:ind w:left="155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74"/>
        </w:tabs>
        <w:ind w:left="227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14"/>
        </w:tabs>
        <w:ind w:left="371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34"/>
        </w:tabs>
        <w:ind w:left="4434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74"/>
        </w:tabs>
        <w:ind w:left="587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94"/>
        </w:tabs>
        <w:ind w:left="6594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E90"/>
    <w:rsid w:val="000035EF"/>
    <w:rsid w:val="0000511C"/>
    <w:rsid w:val="00006124"/>
    <w:rsid w:val="000069EF"/>
    <w:rsid w:val="00006F9A"/>
    <w:rsid w:val="0001496E"/>
    <w:rsid w:val="00016734"/>
    <w:rsid w:val="0002172C"/>
    <w:rsid w:val="00025BCF"/>
    <w:rsid w:val="00040D31"/>
    <w:rsid w:val="00050083"/>
    <w:rsid w:val="00052BEA"/>
    <w:rsid w:val="00071521"/>
    <w:rsid w:val="000800FD"/>
    <w:rsid w:val="00080A42"/>
    <w:rsid w:val="00082802"/>
    <w:rsid w:val="000972AD"/>
    <w:rsid w:val="000A4F69"/>
    <w:rsid w:val="000A54EB"/>
    <w:rsid w:val="000B1AD1"/>
    <w:rsid w:val="000B7D1A"/>
    <w:rsid w:val="000C0DDB"/>
    <w:rsid w:val="000D3813"/>
    <w:rsid w:val="000D39FE"/>
    <w:rsid w:val="000D695F"/>
    <w:rsid w:val="000D7EB3"/>
    <w:rsid w:val="000E0987"/>
    <w:rsid w:val="000E5815"/>
    <w:rsid w:val="000E69E9"/>
    <w:rsid w:val="000F2C12"/>
    <w:rsid w:val="00112E71"/>
    <w:rsid w:val="00115215"/>
    <w:rsid w:val="00117C6E"/>
    <w:rsid w:val="00122163"/>
    <w:rsid w:val="00132843"/>
    <w:rsid w:val="00134C7F"/>
    <w:rsid w:val="00136284"/>
    <w:rsid w:val="00142383"/>
    <w:rsid w:val="00142866"/>
    <w:rsid w:val="00144139"/>
    <w:rsid w:val="00146C1A"/>
    <w:rsid w:val="00151BEC"/>
    <w:rsid w:val="00154026"/>
    <w:rsid w:val="001551CE"/>
    <w:rsid w:val="001567E6"/>
    <w:rsid w:val="0016361B"/>
    <w:rsid w:val="00163FDC"/>
    <w:rsid w:val="00167EBA"/>
    <w:rsid w:val="00176A99"/>
    <w:rsid w:val="0018049D"/>
    <w:rsid w:val="001841CD"/>
    <w:rsid w:val="001908CB"/>
    <w:rsid w:val="00195AB2"/>
    <w:rsid w:val="001A09E4"/>
    <w:rsid w:val="001A2E6D"/>
    <w:rsid w:val="001A3100"/>
    <w:rsid w:val="001B0EDE"/>
    <w:rsid w:val="001C06B8"/>
    <w:rsid w:val="001C29C0"/>
    <w:rsid w:val="001C2E74"/>
    <w:rsid w:val="001C4A2F"/>
    <w:rsid w:val="001C7A75"/>
    <w:rsid w:val="001D26CB"/>
    <w:rsid w:val="001D49AF"/>
    <w:rsid w:val="001E1CAD"/>
    <w:rsid w:val="001E7E23"/>
    <w:rsid w:val="001F222F"/>
    <w:rsid w:val="001F48C0"/>
    <w:rsid w:val="001F75E7"/>
    <w:rsid w:val="00201892"/>
    <w:rsid w:val="00201BAA"/>
    <w:rsid w:val="00205B30"/>
    <w:rsid w:val="002064F9"/>
    <w:rsid w:val="00210868"/>
    <w:rsid w:val="00210A72"/>
    <w:rsid w:val="00215FA9"/>
    <w:rsid w:val="00225988"/>
    <w:rsid w:val="00226919"/>
    <w:rsid w:val="00232D6C"/>
    <w:rsid w:val="002375E6"/>
    <w:rsid w:val="00244099"/>
    <w:rsid w:val="0024747F"/>
    <w:rsid w:val="002544A3"/>
    <w:rsid w:val="0025692C"/>
    <w:rsid w:val="00262CD7"/>
    <w:rsid w:val="00267BAF"/>
    <w:rsid w:val="00291763"/>
    <w:rsid w:val="00293129"/>
    <w:rsid w:val="00295AAE"/>
    <w:rsid w:val="002A13E2"/>
    <w:rsid w:val="002A555A"/>
    <w:rsid w:val="002B0795"/>
    <w:rsid w:val="002B1355"/>
    <w:rsid w:val="002B20B9"/>
    <w:rsid w:val="002C1977"/>
    <w:rsid w:val="002C3FA1"/>
    <w:rsid w:val="002C4E9F"/>
    <w:rsid w:val="002C5B86"/>
    <w:rsid w:val="002D1A64"/>
    <w:rsid w:val="002D2CB7"/>
    <w:rsid w:val="002D374A"/>
    <w:rsid w:val="002D69CF"/>
    <w:rsid w:val="002F12E2"/>
    <w:rsid w:val="002F1924"/>
    <w:rsid w:val="002F3B3B"/>
    <w:rsid w:val="002F42AD"/>
    <w:rsid w:val="002F4712"/>
    <w:rsid w:val="00307A43"/>
    <w:rsid w:val="00307C45"/>
    <w:rsid w:val="0031267F"/>
    <w:rsid w:val="00314E6C"/>
    <w:rsid w:val="003176D0"/>
    <w:rsid w:val="0032765A"/>
    <w:rsid w:val="00340BCD"/>
    <w:rsid w:val="00341380"/>
    <w:rsid w:val="00351D87"/>
    <w:rsid w:val="00355FEB"/>
    <w:rsid w:val="00356CB4"/>
    <w:rsid w:val="00357935"/>
    <w:rsid w:val="003600EA"/>
    <w:rsid w:val="00360BD9"/>
    <w:rsid w:val="00363925"/>
    <w:rsid w:val="00363F54"/>
    <w:rsid w:val="00364399"/>
    <w:rsid w:val="00367A6D"/>
    <w:rsid w:val="0037156A"/>
    <w:rsid w:val="00371A46"/>
    <w:rsid w:val="00372C97"/>
    <w:rsid w:val="00390EB1"/>
    <w:rsid w:val="00393BE0"/>
    <w:rsid w:val="003A2E8D"/>
    <w:rsid w:val="003A5439"/>
    <w:rsid w:val="003A6956"/>
    <w:rsid w:val="003B27C4"/>
    <w:rsid w:val="003B2FAE"/>
    <w:rsid w:val="003B758A"/>
    <w:rsid w:val="003C4BF8"/>
    <w:rsid w:val="003C5E92"/>
    <w:rsid w:val="003C689F"/>
    <w:rsid w:val="003D7720"/>
    <w:rsid w:val="003E226E"/>
    <w:rsid w:val="003E26A5"/>
    <w:rsid w:val="003F080A"/>
    <w:rsid w:val="003F1A66"/>
    <w:rsid w:val="003F5BE7"/>
    <w:rsid w:val="003F647A"/>
    <w:rsid w:val="004015FC"/>
    <w:rsid w:val="00405768"/>
    <w:rsid w:val="0040634B"/>
    <w:rsid w:val="00412255"/>
    <w:rsid w:val="00413DC8"/>
    <w:rsid w:val="00426AB3"/>
    <w:rsid w:val="0043645E"/>
    <w:rsid w:val="00436FBF"/>
    <w:rsid w:val="004446CF"/>
    <w:rsid w:val="00452B71"/>
    <w:rsid w:val="0046766E"/>
    <w:rsid w:val="0047266F"/>
    <w:rsid w:val="00473B54"/>
    <w:rsid w:val="00477338"/>
    <w:rsid w:val="0047774A"/>
    <w:rsid w:val="00477D04"/>
    <w:rsid w:val="004909B5"/>
    <w:rsid w:val="00490A91"/>
    <w:rsid w:val="00493EC8"/>
    <w:rsid w:val="00494F16"/>
    <w:rsid w:val="0049539B"/>
    <w:rsid w:val="004963C8"/>
    <w:rsid w:val="004A5CB6"/>
    <w:rsid w:val="004B5733"/>
    <w:rsid w:val="004B7B74"/>
    <w:rsid w:val="004C01F0"/>
    <w:rsid w:val="004C41F8"/>
    <w:rsid w:val="004D0237"/>
    <w:rsid w:val="004D26E5"/>
    <w:rsid w:val="004D5EF1"/>
    <w:rsid w:val="004E2FA0"/>
    <w:rsid w:val="004E64D7"/>
    <w:rsid w:val="004E6665"/>
    <w:rsid w:val="004E7092"/>
    <w:rsid w:val="004E7853"/>
    <w:rsid w:val="004F16EA"/>
    <w:rsid w:val="004F42FB"/>
    <w:rsid w:val="00503F8F"/>
    <w:rsid w:val="00510C53"/>
    <w:rsid w:val="00514907"/>
    <w:rsid w:val="0052579C"/>
    <w:rsid w:val="005332ED"/>
    <w:rsid w:val="00534BFD"/>
    <w:rsid w:val="00534E07"/>
    <w:rsid w:val="005376BD"/>
    <w:rsid w:val="00542977"/>
    <w:rsid w:val="00547C0E"/>
    <w:rsid w:val="005543D8"/>
    <w:rsid w:val="00554DF7"/>
    <w:rsid w:val="005558B1"/>
    <w:rsid w:val="00555B51"/>
    <w:rsid w:val="00570131"/>
    <w:rsid w:val="005709F6"/>
    <w:rsid w:val="005719AE"/>
    <w:rsid w:val="00572985"/>
    <w:rsid w:val="00572C1F"/>
    <w:rsid w:val="0058332F"/>
    <w:rsid w:val="00584573"/>
    <w:rsid w:val="0059118C"/>
    <w:rsid w:val="00594167"/>
    <w:rsid w:val="00596EED"/>
    <w:rsid w:val="005973FF"/>
    <w:rsid w:val="005C1BEC"/>
    <w:rsid w:val="005D3C84"/>
    <w:rsid w:val="005F666C"/>
    <w:rsid w:val="005F71F6"/>
    <w:rsid w:val="00605A4B"/>
    <w:rsid w:val="00607881"/>
    <w:rsid w:val="006128F9"/>
    <w:rsid w:val="0061424C"/>
    <w:rsid w:val="00617A40"/>
    <w:rsid w:val="006245F2"/>
    <w:rsid w:val="00624A0A"/>
    <w:rsid w:val="00626A25"/>
    <w:rsid w:val="00626F07"/>
    <w:rsid w:val="00633646"/>
    <w:rsid w:val="0063546E"/>
    <w:rsid w:val="00635780"/>
    <w:rsid w:val="00637DDD"/>
    <w:rsid w:val="00645E69"/>
    <w:rsid w:val="00647E99"/>
    <w:rsid w:val="00656799"/>
    <w:rsid w:val="00664925"/>
    <w:rsid w:val="0068561E"/>
    <w:rsid w:val="006A3230"/>
    <w:rsid w:val="006A513C"/>
    <w:rsid w:val="006A7ED2"/>
    <w:rsid w:val="006B0444"/>
    <w:rsid w:val="006B05C7"/>
    <w:rsid w:val="006B078D"/>
    <w:rsid w:val="006B4F2A"/>
    <w:rsid w:val="006B549D"/>
    <w:rsid w:val="006C4838"/>
    <w:rsid w:val="006C67E7"/>
    <w:rsid w:val="006C6EA3"/>
    <w:rsid w:val="006D1527"/>
    <w:rsid w:val="006D3E2F"/>
    <w:rsid w:val="006D5323"/>
    <w:rsid w:val="006D547F"/>
    <w:rsid w:val="006D619E"/>
    <w:rsid w:val="006E0FA0"/>
    <w:rsid w:val="006E3D48"/>
    <w:rsid w:val="006E6306"/>
    <w:rsid w:val="006E7937"/>
    <w:rsid w:val="006F5702"/>
    <w:rsid w:val="006F7E84"/>
    <w:rsid w:val="00701C7E"/>
    <w:rsid w:val="0071477E"/>
    <w:rsid w:val="00724EFA"/>
    <w:rsid w:val="00726145"/>
    <w:rsid w:val="00734B57"/>
    <w:rsid w:val="0074078F"/>
    <w:rsid w:val="00741832"/>
    <w:rsid w:val="00751022"/>
    <w:rsid w:val="007538AC"/>
    <w:rsid w:val="00762296"/>
    <w:rsid w:val="0077084A"/>
    <w:rsid w:val="00775644"/>
    <w:rsid w:val="007806C0"/>
    <w:rsid w:val="00783642"/>
    <w:rsid w:val="007A03B3"/>
    <w:rsid w:val="007A0E6A"/>
    <w:rsid w:val="007A4377"/>
    <w:rsid w:val="007A6753"/>
    <w:rsid w:val="007B05E2"/>
    <w:rsid w:val="007B1E90"/>
    <w:rsid w:val="007B2E17"/>
    <w:rsid w:val="007C3F3F"/>
    <w:rsid w:val="007D1FD8"/>
    <w:rsid w:val="007D48C8"/>
    <w:rsid w:val="007D5D93"/>
    <w:rsid w:val="007E79B0"/>
    <w:rsid w:val="007F10A6"/>
    <w:rsid w:val="00800CD6"/>
    <w:rsid w:val="00805B95"/>
    <w:rsid w:val="00814330"/>
    <w:rsid w:val="00820832"/>
    <w:rsid w:val="008208A5"/>
    <w:rsid w:val="00822A74"/>
    <w:rsid w:val="0082317F"/>
    <w:rsid w:val="008335EF"/>
    <w:rsid w:val="00840D21"/>
    <w:rsid w:val="00841854"/>
    <w:rsid w:val="008428FF"/>
    <w:rsid w:val="008531BE"/>
    <w:rsid w:val="008534FD"/>
    <w:rsid w:val="00855348"/>
    <w:rsid w:val="0086048B"/>
    <w:rsid w:val="0086088C"/>
    <w:rsid w:val="00866FFB"/>
    <w:rsid w:val="008709E2"/>
    <w:rsid w:val="00872D3E"/>
    <w:rsid w:val="0087407B"/>
    <w:rsid w:val="00894B03"/>
    <w:rsid w:val="0089552A"/>
    <w:rsid w:val="0089576C"/>
    <w:rsid w:val="00895899"/>
    <w:rsid w:val="008A0E20"/>
    <w:rsid w:val="008A1BB6"/>
    <w:rsid w:val="008A2A79"/>
    <w:rsid w:val="008A63E6"/>
    <w:rsid w:val="008A7E80"/>
    <w:rsid w:val="008B6841"/>
    <w:rsid w:val="008C444E"/>
    <w:rsid w:val="008C7D0A"/>
    <w:rsid w:val="008D17C8"/>
    <w:rsid w:val="008D3DE0"/>
    <w:rsid w:val="008E0E0C"/>
    <w:rsid w:val="008E56EE"/>
    <w:rsid w:val="008F4A92"/>
    <w:rsid w:val="008F661E"/>
    <w:rsid w:val="008F6C29"/>
    <w:rsid w:val="00904502"/>
    <w:rsid w:val="00913236"/>
    <w:rsid w:val="009166F5"/>
    <w:rsid w:val="00917C70"/>
    <w:rsid w:val="009219DE"/>
    <w:rsid w:val="0093395F"/>
    <w:rsid w:val="00935DC3"/>
    <w:rsid w:val="0093629F"/>
    <w:rsid w:val="00936F43"/>
    <w:rsid w:val="00946A5C"/>
    <w:rsid w:val="0095043D"/>
    <w:rsid w:val="00951886"/>
    <w:rsid w:val="00951F32"/>
    <w:rsid w:val="0095546E"/>
    <w:rsid w:val="00963D84"/>
    <w:rsid w:val="0096404F"/>
    <w:rsid w:val="00971951"/>
    <w:rsid w:val="0097353C"/>
    <w:rsid w:val="0097508A"/>
    <w:rsid w:val="00984402"/>
    <w:rsid w:val="00985F44"/>
    <w:rsid w:val="00997633"/>
    <w:rsid w:val="009A10C2"/>
    <w:rsid w:val="009A23C3"/>
    <w:rsid w:val="009A48F6"/>
    <w:rsid w:val="009B19F4"/>
    <w:rsid w:val="009B2EFE"/>
    <w:rsid w:val="009B3D6D"/>
    <w:rsid w:val="009B417A"/>
    <w:rsid w:val="009C5B26"/>
    <w:rsid w:val="009C7E50"/>
    <w:rsid w:val="009F0BA2"/>
    <w:rsid w:val="00A17D69"/>
    <w:rsid w:val="00A231DF"/>
    <w:rsid w:val="00A23B9A"/>
    <w:rsid w:val="00A3292E"/>
    <w:rsid w:val="00A431ED"/>
    <w:rsid w:val="00A52442"/>
    <w:rsid w:val="00A54DB5"/>
    <w:rsid w:val="00A55F97"/>
    <w:rsid w:val="00A61286"/>
    <w:rsid w:val="00A62489"/>
    <w:rsid w:val="00A70F28"/>
    <w:rsid w:val="00A71AA8"/>
    <w:rsid w:val="00A72F61"/>
    <w:rsid w:val="00A802FE"/>
    <w:rsid w:val="00A853CD"/>
    <w:rsid w:val="00A860DD"/>
    <w:rsid w:val="00A87396"/>
    <w:rsid w:val="00A934D0"/>
    <w:rsid w:val="00AA438B"/>
    <w:rsid w:val="00AA4F73"/>
    <w:rsid w:val="00AC3348"/>
    <w:rsid w:val="00AD0313"/>
    <w:rsid w:val="00AD0E54"/>
    <w:rsid w:val="00AD275D"/>
    <w:rsid w:val="00AD58AA"/>
    <w:rsid w:val="00AD67A0"/>
    <w:rsid w:val="00AD72F7"/>
    <w:rsid w:val="00AF0030"/>
    <w:rsid w:val="00AF7319"/>
    <w:rsid w:val="00B02668"/>
    <w:rsid w:val="00B035A2"/>
    <w:rsid w:val="00B0362B"/>
    <w:rsid w:val="00B10E61"/>
    <w:rsid w:val="00B165C3"/>
    <w:rsid w:val="00B20978"/>
    <w:rsid w:val="00B3033B"/>
    <w:rsid w:val="00B447A3"/>
    <w:rsid w:val="00B506D4"/>
    <w:rsid w:val="00B53294"/>
    <w:rsid w:val="00B53A39"/>
    <w:rsid w:val="00B54152"/>
    <w:rsid w:val="00B55050"/>
    <w:rsid w:val="00B701A1"/>
    <w:rsid w:val="00B7194A"/>
    <w:rsid w:val="00B8365F"/>
    <w:rsid w:val="00B85184"/>
    <w:rsid w:val="00BA07EB"/>
    <w:rsid w:val="00BA22D9"/>
    <w:rsid w:val="00BA6BF5"/>
    <w:rsid w:val="00BD069B"/>
    <w:rsid w:val="00BD61BC"/>
    <w:rsid w:val="00BD71DE"/>
    <w:rsid w:val="00BD72FD"/>
    <w:rsid w:val="00BF43BC"/>
    <w:rsid w:val="00BF5188"/>
    <w:rsid w:val="00C05F97"/>
    <w:rsid w:val="00C0685B"/>
    <w:rsid w:val="00C106CF"/>
    <w:rsid w:val="00C11009"/>
    <w:rsid w:val="00C14C3B"/>
    <w:rsid w:val="00C27E7E"/>
    <w:rsid w:val="00C30867"/>
    <w:rsid w:val="00C31C25"/>
    <w:rsid w:val="00C3415F"/>
    <w:rsid w:val="00C429B5"/>
    <w:rsid w:val="00C52C2C"/>
    <w:rsid w:val="00C5406E"/>
    <w:rsid w:val="00C54110"/>
    <w:rsid w:val="00C55E24"/>
    <w:rsid w:val="00C633B5"/>
    <w:rsid w:val="00C65738"/>
    <w:rsid w:val="00C66DC9"/>
    <w:rsid w:val="00C70FC7"/>
    <w:rsid w:val="00C73CD6"/>
    <w:rsid w:val="00C840F2"/>
    <w:rsid w:val="00C870B3"/>
    <w:rsid w:val="00C92966"/>
    <w:rsid w:val="00C94ABC"/>
    <w:rsid w:val="00CA67E3"/>
    <w:rsid w:val="00CA7E58"/>
    <w:rsid w:val="00CB1750"/>
    <w:rsid w:val="00CC1237"/>
    <w:rsid w:val="00CC170B"/>
    <w:rsid w:val="00CC1D7E"/>
    <w:rsid w:val="00CC7DE3"/>
    <w:rsid w:val="00CD121B"/>
    <w:rsid w:val="00CD1A49"/>
    <w:rsid w:val="00CD2597"/>
    <w:rsid w:val="00CD4CB9"/>
    <w:rsid w:val="00CE71A3"/>
    <w:rsid w:val="00CF1792"/>
    <w:rsid w:val="00CF4448"/>
    <w:rsid w:val="00CF6567"/>
    <w:rsid w:val="00D04136"/>
    <w:rsid w:val="00D0459B"/>
    <w:rsid w:val="00D07557"/>
    <w:rsid w:val="00D15F91"/>
    <w:rsid w:val="00D24ACC"/>
    <w:rsid w:val="00D338D3"/>
    <w:rsid w:val="00D35DD1"/>
    <w:rsid w:val="00D43D2F"/>
    <w:rsid w:val="00D45465"/>
    <w:rsid w:val="00D51E33"/>
    <w:rsid w:val="00D54764"/>
    <w:rsid w:val="00D55D19"/>
    <w:rsid w:val="00D61D9E"/>
    <w:rsid w:val="00D66044"/>
    <w:rsid w:val="00D73796"/>
    <w:rsid w:val="00D753C7"/>
    <w:rsid w:val="00D80E04"/>
    <w:rsid w:val="00D94F30"/>
    <w:rsid w:val="00DA05AE"/>
    <w:rsid w:val="00DA43F2"/>
    <w:rsid w:val="00DB06FD"/>
    <w:rsid w:val="00DB7AFA"/>
    <w:rsid w:val="00DC0FD9"/>
    <w:rsid w:val="00DC4701"/>
    <w:rsid w:val="00DC5FD2"/>
    <w:rsid w:val="00DC6678"/>
    <w:rsid w:val="00DE1A1F"/>
    <w:rsid w:val="00DE5DC8"/>
    <w:rsid w:val="00DF248F"/>
    <w:rsid w:val="00E02879"/>
    <w:rsid w:val="00E0297A"/>
    <w:rsid w:val="00E0509D"/>
    <w:rsid w:val="00E154F4"/>
    <w:rsid w:val="00E21242"/>
    <w:rsid w:val="00E26C28"/>
    <w:rsid w:val="00E326F5"/>
    <w:rsid w:val="00E422B8"/>
    <w:rsid w:val="00E500DB"/>
    <w:rsid w:val="00E53787"/>
    <w:rsid w:val="00E5508F"/>
    <w:rsid w:val="00E57A64"/>
    <w:rsid w:val="00E67B54"/>
    <w:rsid w:val="00E72173"/>
    <w:rsid w:val="00E72D9B"/>
    <w:rsid w:val="00E92F3D"/>
    <w:rsid w:val="00E93A4B"/>
    <w:rsid w:val="00EB161D"/>
    <w:rsid w:val="00EC12D9"/>
    <w:rsid w:val="00EC2DEF"/>
    <w:rsid w:val="00EC3636"/>
    <w:rsid w:val="00EC58CF"/>
    <w:rsid w:val="00EC6FBD"/>
    <w:rsid w:val="00ED098D"/>
    <w:rsid w:val="00ED6AC4"/>
    <w:rsid w:val="00EE0510"/>
    <w:rsid w:val="00EE076A"/>
    <w:rsid w:val="00EE0CF9"/>
    <w:rsid w:val="00EE2D8E"/>
    <w:rsid w:val="00EE45B8"/>
    <w:rsid w:val="00EE79A5"/>
    <w:rsid w:val="00EF52AA"/>
    <w:rsid w:val="00F00645"/>
    <w:rsid w:val="00F01545"/>
    <w:rsid w:val="00F0646A"/>
    <w:rsid w:val="00F127F5"/>
    <w:rsid w:val="00F12836"/>
    <w:rsid w:val="00F2132B"/>
    <w:rsid w:val="00F26498"/>
    <w:rsid w:val="00F30C19"/>
    <w:rsid w:val="00F31B73"/>
    <w:rsid w:val="00F34068"/>
    <w:rsid w:val="00F3591F"/>
    <w:rsid w:val="00F35935"/>
    <w:rsid w:val="00F414C3"/>
    <w:rsid w:val="00F420EC"/>
    <w:rsid w:val="00F47F97"/>
    <w:rsid w:val="00F50186"/>
    <w:rsid w:val="00F5406D"/>
    <w:rsid w:val="00F543C8"/>
    <w:rsid w:val="00F615E6"/>
    <w:rsid w:val="00F702BD"/>
    <w:rsid w:val="00F815EA"/>
    <w:rsid w:val="00F90F9D"/>
    <w:rsid w:val="00F937E6"/>
    <w:rsid w:val="00F93BB8"/>
    <w:rsid w:val="00F95FE4"/>
    <w:rsid w:val="00FA6FFF"/>
    <w:rsid w:val="00FB0970"/>
    <w:rsid w:val="00FC5316"/>
    <w:rsid w:val="00FD7533"/>
    <w:rsid w:val="00FE2C5D"/>
    <w:rsid w:val="00FE676B"/>
    <w:rsid w:val="00FF6D0F"/>
    <w:rsid w:val="00FF6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4509A7D-B295-40DD-83D5-A631D8433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7F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127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 Знак"/>
    <w:basedOn w:val="a"/>
    <w:rsid w:val="00142866"/>
    <w:pPr>
      <w:pageBreakBefore/>
      <w:spacing w:after="160" w:line="360" w:lineRule="auto"/>
    </w:pPr>
    <w:rPr>
      <w:sz w:val="28"/>
      <w:szCs w:val="20"/>
      <w:lang w:val="en-US" w:eastAsia="en-US"/>
    </w:rPr>
  </w:style>
  <w:style w:type="paragraph" w:customStyle="1" w:styleId="ConsPlusTitle">
    <w:name w:val="ConsPlusTitle"/>
    <w:rsid w:val="00205B3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5">
    <w:name w:val="Знак Знак Знак"/>
    <w:basedOn w:val="a"/>
    <w:rsid w:val="00AF003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6">
    <w:name w:val="Знак"/>
    <w:basedOn w:val="a"/>
    <w:rsid w:val="00390EB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7">
    <w:name w:val="footer"/>
    <w:basedOn w:val="a"/>
    <w:rsid w:val="00C6573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5738"/>
  </w:style>
  <w:style w:type="paragraph" w:customStyle="1" w:styleId="1">
    <w:name w:val="Знак Знак Знак1 Знак"/>
    <w:basedOn w:val="a"/>
    <w:rsid w:val="008A2A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header"/>
    <w:basedOn w:val="a"/>
    <w:rsid w:val="00BA22D9"/>
    <w:pPr>
      <w:tabs>
        <w:tab w:val="center" w:pos="4677"/>
        <w:tab w:val="right" w:pos="9355"/>
      </w:tabs>
    </w:pPr>
  </w:style>
  <w:style w:type="paragraph" w:styleId="aa">
    <w:name w:val="Body Text"/>
    <w:basedOn w:val="a"/>
    <w:link w:val="ab"/>
    <w:rsid w:val="003F1A66"/>
    <w:pPr>
      <w:jc w:val="both"/>
    </w:pPr>
    <w:rPr>
      <w:sz w:val="28"/>
      <w:szCs w:val="20"/>
    </w:rPr>
  </w:style>
  <w:style w:type="paragraph" w:customStyle="1" w:styleId="10">
    <w:name w:val="Знак1"/>
    <w:basedOn w:val="a"/>
    <w:rsid w:val="00CF17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c">
    <w:name w:val="Знак Знак Знак"/>
    <w:basedOn w:val="a"/>
    <w:rsid w:val="00C27E7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d">
    <w:name w:val="Знак"/>
    <w:basedOn w:val="a"/>
    <w:rsid w:val="005429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">
    <w:name w:val="Body Text Indent 2"/>
    <w:basedOn w:val="a"/>
    <w:link w:val="20"/>
    <w:rsid w:val="00DC0FD9"/>
    <w:pPr>
      <w:spacing w:after="120" w:line="480" w:lineRule="auto"/>
      <w:ind w:left="283"/>
    </w:pPr>
  </w:style>
  <w:style w:type="paragraph" w:customStyle="1" w:styleId="11">
    <w:name w:val="Знак Знак Знак1 Знак"/>
    <w:basedOn w:val="a"/>
    <w:rsid w:val="00167E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2">
    <w:name w:val="Знак1"/>
    <w:basedOn w:val="a"/>
    <w:rsid w:val="00572C1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e">
    <w:name w:val="Знак Знак Знак Знак Знак Знак Знак Знак Знак Знак"/>
    <w:basedOn w:val="a"/>
    <w:rsid w:val="00262CD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">
    <w:name w:val="Знак1 Знак Знак Знак"/>
    <w:basedOn w:val="a"/>
    <w:rsid w:val="006D547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1 Знак Знак Знак"/>
    <w:basedOn w:val="a"/>
    <w:rsid w:val="00040D3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">
    <w:name w:val="Balloon Text"/>
    <w:basedOn w:val="a"/>
    <w:semiHidden/>
    <w:rsid w:val="00080A42"/>
    <w:rPr>
      <w:rFonts w:ascii="Tahoma" w:hAnsi="Tahoma" w:cs="Tahoma"/>
      <w:sz w:val="16"/>
      <w:szCs w:val="16"/>
    </w:rPr>
  </w:style>
  <w:style w:type="paragraph" w:styleId="af0">
    <w:name w:val="Body Text Indent"/>
    <w:basedOn w:val="a"/>
    <w:rsid w:val="00E500DB"/>
    <w:pPr>
      <w:spacing w:after="120"/>
      <w:ind w:left="283"/>
    </w:pPr>
  </w:style>
  <w:style w:type="character" w:customStyle="1" w:styleId="ab">
    <w:name w:val="Основной текст Знак"/>
    <w:link w:val="aa"/>
    <w:locked/>
    <w:rsid w:val="00701C7E"/>
    <w:rPr>
      <w:sz w:val="28"/>
      <w:lang w:val="ru-RU" w:eastAsia="ru-RU" w:bidi="ar-SA"/>
    </w:rPr>
  </w:style>
  <w:style w:type="character" w:customStyle="1" w:styleId="20">
    <w:name w:val="Основной текст с отступом 2 Знак"/>
    <w:link w:val="2"/>
    <w:locked/>
    <w:rsid w:val="00701C7E"/>
    <w:rPr>
      <w:sz w:val="24"/>
      <w:szCs w:val="24"/>
      <w:lang w:val="ru-RU" w:eastAsia="ru-RU" w:bidi="ar-SA"/>
    </w:rPr>
  </w:style>
  <w:style w:type="paragraph" w:customStyle="1" w:styleId="ConsPlusNormal">
    <w:name w:val="ConsPlusNormal"/>
    <w:rsid w:val="00701C7E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usova\Application%20Data\Microsoft\&#1064;&#1072;&#1073;&#1083;&#1086;&#1085;&#1099;\&#1055;&#1086;&#1089;&#1090;&#1072;&#1085;&#1086;&#1074;&#1083;&#1077;&#1085;&#1080;&#1077;%20&#1047;&#1072;&#1082;.&#1057;&#1086;&#1073;&#1088;&#1072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Зак.Собрание</Template>
  <TotalTime>0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ЗАКОН</vt:lpstr>
    </vt:vector>
  </TitlesOfParts>
  <Company>company</Company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</dc:title>
  <dc:creator>Yusova</dc:creator>
  <cp:lastModifiedBy>Станислав В. Тимощук</cp:lastModifiedBy>
  <cp:revision>2</cp:revision>
  <cp:lastPrinted>2021-06-30T07:53:00Z</cp:lastPrinted>
  <dcterms:created xsi:type="dcterms:W3CDTF">2022-04-13T07:12:00Z</dcterms:created>
  <dcterms:modified xsi:type="dcterms:W3CDTF">2022-04-13T07:12:00Z</dcterms:modified>
</cp:coreProperties>
</file>