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F63" w:rsidRDefault="00DF7323" w:rsidP="00C94F63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63270"/>
            <wp:effectExtent l="0" t="0" r="3175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F63" w:rsidRDefault="00C94F63" w:rsidP="00C94F63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C94F63" w:rsidRPr="00F87DEA" w:rsidRDefault="00C94F63" w:rsidP="00C94F63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C94F63" w:rsidRPr="00F87DEA" w:rsidRDefault="00C94F63" w:rsidP="00C94F63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C94F63" w:rsidRDefault="00C94F63" w:rsidP="00C94F63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3"/>
      </w:tblGrid>
      <w:tr w:rsidR="00D35DD1" w:rsidTr="00762565">
        <w:trPr>
          <w:jc w:val="center"/>
        </w:trPr>
        <w:tc>
          <w:tcPr>
            <w:tcW w:w="913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Pr="00762565" w:rsidRDefault="00762565" w:rsidP="00762565">
            <w:pPr>
              <w:jc w:val="center"/>
              <w:rPr>
                <w:b/>
                <w:sz w:val="26"/>
                <w:szCs w:val="26"/>
              </w:rPr>
            </w:pPr>
            <w:r w:rsidRPr="00762565">
              <w:rPr>
                <w:b/>
                <w:spacing w:val="-2"/>
                <w:sz w:val="26"/>
                <w:szCs w:val="26"/>
              </w:rPr>
              <w:t xml:space="preserve">О привлечении </w:t>
            </w:r>
            <w:r w:rsidRPr="00762565">
              <w:rPr>
                <w:b/>
                <w:sz w:val="26"/>
                <w:szCs w:val="26"/>
              </w:rPr>
              <w:t>Моисеев</w:t>
            </w:r>
            <w:r>
              <w:rPr>
                <w:b/>
                <w:sz w:val="26"/>
                <w:szCs w:val="26"/>
              </w:rPr>
              <w:t>ой</w:t>
            </w:r>
            <w:r w:rsidRPr="00762565">
              <w:rPr>
                <w:b/>
                <w:sz w:val="26"/>
                <w:szCs w:val="26"/>
              </w:rPr>
              <w:t xml:space="preserve"> Вер</w:t>
            </w:r>
            <w:r>
              <w:rPr>
                <w:b/>
                <w:sz w:val="26"/>
                <w:szCs w:val="26"/>
              </w:rPr>
              <w:t>ы</w:t>
            </w:r>
            <w:r w:rsidRPr="00762565">
              <w:rPr>
                <w:b/>
                <w:sz w:val="26"/>
                <w:szCs w:val="26"/>
              </w:rPr>
              <w:t xml:space="preserve"> Эдуардовн</w:t>
            </w:r>
            <w:r>
              <w:rPr>
                <w:b/>
                <w:sz w:val="26"/>
                <w:szCs w:val="26"/>
              </w:rPr>
              <w:t>ы</w:t>
            </w:r>
            <w:r w:rsidRPr="00762565">
              <w:rPr>
                <w:b/>
                <w:sz w:val="26"/>
                <w:szCs w:val="26"/>
              </w:rPr>
              <w:t>, судь</w:t>
            </w:r>
            <w:r>
              <w:rPr>
                <w:b/>
                <w:sz w:val="26"/>
                <w:szCs w:val="26"/>
              </w:rPr>
              <w:t>и</w:t>
            </w:r>
            <w:r w:rsidRPr="00762565">
              <w:rPr>
                <w:b/>
                <w:sz w:val="26"/>
                <w:szCs w:val="26"/>
              </w:rPr>
              <w:t xml:space="preserve">, </w:t>
            </w:r>
            <w:r>
              <w:rPr>
                <w:b/>
                <w:sz w:val="26"/>
                <w:szCs w:val="26"/>
              </w:rPr>
              <w:br/>
            </w:r>
            <w:r w:rsidRPr="00762565">
              <w:rPr>
                <w:b/>
                <w:sz w:val="26"/>
                <w:szCs w:val="26"/>
              </w:rPr>
              <w:t xml:space="preserve">находящегося в отставке, к исполнению обязанностей мирового судьи </w:t>
            </w:r>
            <w:r>
              <w:rPr>
                <w:b/>
                <w:sz w:val="26"/>
                <w:szCs w:val="26"/>
              </w:rPr>
              <w:br/>
            </w:r>
            <w:r w:rsidRPr="00762565">
              <w:rPr>
                <w:b/>
                <w:sz w:val="26"/>
                <w:szCs w:val="26"/>
              </w:rPr>
              <w:t>судебного участка № 65 Агинского судебного района Забайкальского края</w:t>
            </w:r>
          </w:p>
        </w:tc>
      </w:tr>
    </w:tbl>
    <w:p w:rsidR="00D35DD1" w:rsidRDefault="00D35DD1" w:rsidP="0000729C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C36F7B" w:rsidRPr="00B53A39" w:rsidRDefault="00C36F7B" w:rsidP="0000729C">
      <w:pPr>
        <w:tabs>
          <w:tab w:val="center" w:pos="4677"/>
          <w:tab w:val="left" w:pos="7260"/>
        </w:tabs>
        <w:spacing w:before="120"/>
        <w:ind w:firstLine="709"/>
        <w:jc w:val="both"/>
        <w:rPr>
          <w:b/>
          <w:spacing w:val="40"/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DE0079">
        <w:rPr>
          <w:sz w:val="28"/>
          <w:szCs w:val="28"/>
        </w:rPr>
        <w:t>соответствии со статьей 8 Федерального закона "О мировых судьях в Российской Федерации", статьей 7</w:t>
      </w:r>
      <w:r w:rsidRPr="00DE0079">
        <w:rPr>
          <w:sz w:val="28"/>
          <w:szCs w:val="28"/>
          <w:vertAlign w:val="superscript"/>
        </w:rPr>
        <w:t>1</w:t>
      </w:r>
      <w:r w:rsidRPr="00DE0079">
        <w:rPr>
          <w:sz w:val="28"/>
          <w:szCs w:val="28"/>
        </w:rPr>
        <w:t xml:space="preserve"> Закона Российской Федерации "О статусе судей в Российской Федерации", рассмотрев представление председателя Забайкальского краевого суда Н.П. Шишкиной о</w:t>
      </w:r>
      <w:r w:rsidRPr="00DE0079">
        <w:rPr>
          <w:spacing w:val="-2"/>
          <w:sz w:val="28"/>
          <w:szCs w:val="28"/>
        </w:rPr>
        <w:t xml:space="preserve"> привлечении </w:t>
      </w:r>
      <w:r w:rsidRPr="00DE0079">
        <w:rPr>
          <w:sz w:val="28"/>
          <w:szCs w:val="28"/>
        </w:rPr>
        <w:t xml:space="preserve">судьи, находящегося в отставке, к исполнению обязанностей </w:t>
      </w:r>
      <w:r w:rsidRPr="00DE0079">
        <w:rPr>
          <w:spacing w:val="-4"/>
          <w:sz w:val="28"/>
          <w:szCs w:val="28"/>
        </w:rPr>
        <w:t>мирового судьи судебного участка</w:t>
      </w:r>
      <w:r w:rsidR="0000729C">
        <w:rPr>
          <w:spacing w:val="-4"/>
          <w:sz w:val="28"/>
          <w:szCs w:val="28"/>
        </w:rPr>
        <w:t xml:space="preserve"> </w:t>
      </w:r>
      <w:r w:rsidR="0000729C">
        <w:rPr>
          <w:sz w:val="28"/>
          <w:szCs w:val="28"/>
        </w:rPr>
        <w:t>№ 65 Агинского судебного района Забайкальского края</w:t>
      </w:r>
      <w:r w:rsidRPr="00DE0079">
        <w:rPr>
          <w:sz w:val="28"/>
          <w:szCs w:val="28"/>
        </w:rPr>
        <w:t xml:space="preserve">, Законодательное Собрание Забайкальского края  </w:t>
      </w:r>
      <w:r w:rsidRPr="00B53A39">
        <w:rPr>
          <w:b/>
          <w:spacing w:val="40"/>
          <w:sz w:val="28"/>
          <w:szCs w:val="28"/>
        </w:rPr>
        <w:t>постановляет:</w:t>
      </w:r>
    </w:p>
    <w:p w:rsidR="00C36F7B" w:rsidRPr="00DE0079" w:rsidRDefault="00C36F7B" w:rsidP="0000729C">
      <w:pPr>
        <w:pStyle w:val="af0"/>
        <w:tabs>
          <w:tab w:val="left" w:pos="1140"/>
        </w:tabs>
        <w:spacing w:before="120" w:after="0"/>
        <w:ind w:left="0" w:firstLine="709"/>
        <w:jc w:val="both"/>
        <w:rPr>
          <w:color w:val="000000"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</w:t>
      </w:r>
      <w:r w:rsidRPr="00DE0079">
        <w:rPr>
          <w:spacing w:val="-2"/>
          <w:sz w:val="28"/>
          <w:szCs w:val="28"/>
        </w:rPr>
        <w:t>ривлеч</w:t>
      </w:r>
      <w:r>
        <w:rPr>
          <w:spacing w:val="-2"/>
          <w:sz w:val="28"/>
          <w:szCs w:val="28"/>
        </w:rPr>
        <w:t>ь</w:t>
      </w:r>
      <w:r w:rsidRPr="00DE0079">
        <w:rPr>
          <w:spacing w:val="-2"/>
          <w:sz w:val="28"/>
          <w:szCs w:val="28"/>
        </w:rPr>
        <w:t xml:space="preserve"> </w:t>
      </w:r>
      <w:r w:rsidR="00762565">
        <w:rPr>
          <w:sz w:val="28"/>
          <w:szCs w:val="28"/>
        </w:rPr>
        <w:t xml:space="preserve">Моисееву Веру Эдуардовну, судью, </w:t>
      </w:r>
      <w:r w:rsidR="00762565" w:rsidRPr="007B686B">
        <w:rPr>
          <w:sz w:val="28"/>
          <w:szCs w:val="28"/>
        </w:rPr>
        <w:t>находящегося</w:t>
      </w:r>
      <w:r w:rsidR="00762565">
        <w:rPr>
          <w:sz w:val="28"/>
          <w:szCs w:val="28"/>
        </w:rPr>
        <w:t xml:space="preserve"> в отставке, к исполнению обязанностей мирового судьи судебного участка № 65 Агинского судебного района Забайкальского края </w:t>
      </w:r>
      <w:r w:rsidRPr="00DE0079">
        <w:rPr>
          <w:spacing w:val="-2"/>
          <w:sz w:val="28"/>
          <w:szCs w:val="28"/>
        </w:rPr>
        <w:t>на срок до одного года.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554805" w:rsidRDefault="00554805" w:rsidP="00554805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Председатель</w:t>
      </w:r>
    </w:p>
    <w:p w:rsidR="00554805" w:rsidRDefault="00554805" w:rsidP="00554805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Законодательного Собрания                                                                 Кон Ен Хва</w:t>
      </w:r>
    </w:p>
    <w:p w:rsidR="00554805" w:rsidRDefault="00554805" w:rsidP="00554805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554805" w:rsidRDefault="00554805" w:rsidP="00554805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554805" w:rsidRDefault="00554805" w:rsidP="00554805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554805" w:rsidRDefault="00554805" w:rsidP="00554805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№ 51</w:t>
      </w:r>
    </w:p>
    <w:p w:rsidR="00554805" w:rsidRDefault="00554805" w:rsidP="00554805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30.03.2022</w:t>
      </w:r>
    </w:p>
    <w:p w:rsidR="00C36F7B" w:rsidRDefault="00554805" w:rsidP="00C36F7B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C36F7B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A6D" w:rsidRDefault="00333A6D">
      <w:r>
        <w:separator/>
      </w:r>
    </w:p>
  </w:endnote>
  <w:endnote w:type="continuationSeparator" w:id="0">
    <w:p w:rsidR="00333A6D" w:rsidRDefault="00333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Default="00C30867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Pr="00DF248F" w:rsidRDefault="00C30867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CC7DE3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A6D" w:rsidRDefault="00333A6D">
      <w:r>
        <w:separator/>
      </w:r>
    </w:p>
  </w:footnote>
  <w:footnote w:type="continuationSeparator" w:id="0">
    <w:p w:rsidR="00333A6D" w:rsidRDefault="00333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35EF"/>
    <w:rsid w:val="0000511C"/>
    <w:rsid w:val="00006124"/>
    <w:rsid w:val="000069EF"/>
    <w:rsid w:val="00006F9A"/>
    <w:rsid w:val="0000729C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972AD"/>
    <w:rsid w:val="000A4F69"/>
    <w:rsid w:val="000A54EB"/>
    <w:rsid w:val="000B1AD1"/>
    <w:rsid w:val="000B7D1A"/>
    <w:rsid w:val="000C0DDB"/>
    <w:rsid w:val="000D3813"/>
    <w:rsid w:val="000D39FE"/>
    <w:rsid w:val="000D695F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2383"/>
    <w:rsid w:val="00142866"/>
    <w:rsid w:val="00144139"/>
    <w:rsid w:val="00146C1A"/>
    <w:rsid w:val="00151BEC"/>
    <w:rsid w:val="00154026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49AF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A555A"/>
    <w:rsid w:val="002B0795"/>
    <w:rsid w:val="002B1355"/>
    <w:rsid w:val="002B20B9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765A"/>
    <w:rsid w:val="00333A6D"/>
    <w:rsid w:val="00340BCD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7C4"/>
    <w:rsid w:val="003B2FAE"/>
    <w:rsid w:val="003C4BF8"/>
    <w:rsid w:val="003C5E92"/>
    <w:rsid w:val="003C689F"/>
    <w:rsid w:val="003D7720"/>
    <w:rsid w:val="003E226E"/>
    <w:rsid w:val="003E26A5"/>
    <w:rsid w:val="003F080A"/>
    <w:rsid w:val="003F1A66"/>
    <w:rsid w:val="003F5BE7"/>
    <w:rsid w:val="003F647A"/>
    <w:rsid w:val="004015FC"/>
    <w:rsid w:val="00405768"/>
    <w:rsid w:val="0040634B"/>
    <w:rsid w:val="00413DC8"/>
    <w:rsid w:val="00426AB3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E2FA0"/>
    <w:rsid w:val="004E64D7"/>
    <w:rsid w:val="004E6665"/>
    <w:rsid w:val="004E7092"/>
    <w:rsid w:val="004E7853"/>
    <w:rsid w:val="004F16EA"/>
    <w:rsid w:val="004F42FB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805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D3C84"/>
    <w:rsid w:val="005F666C"/>
    <w:rsid w:val="005F71F6"/>
    <w:rsid w:val="00605A4B"/>
    <w:rsid w:val="00607881"/>
    <w:rsid w:val="006128F9"/>
    <w:rsid w:val="00617A40"/>
    <w:rsid w:val="006245F2"/>
    <w:rsid w:val="00624A0A"/>
    <w:rsid w:val="00626A25"/>
    <w:rsid w:val="00626F07"/>
    <w:rsid w:val="00633646"/>
    <w:rsid w:val="0063546E"/>
    <w:rsid w:val="00637DDD"/>
    <w:rsid w:val="00645E69"/>
    <w:rsid w:val="00647E99"/>
    <w:rsid w:val="00656799"/>
    <w:rsid w:val="00664925"/>
    <w:rsid w:val="0068561E"/>
    <w:rsid w:val="006A3230"/>
    <w:rsid w:val="006A513C"/>
    <w:rsid w:val="006A7ED2"/>
    <w:rsid w:val="006B0444"/>
    <w:rsid w:val="006B05C7"/>
    <w:rsid w:val="006B078D"/>
    <w:rsid w:val="006B4F2A"/>
    <w:rsid w:val="006C4838"/>
    <w:rsid w:val="006C67E7"/>
    <w:rsid w:val="006C6EA3"/>
    <w:rsid w:val="006D1527"/>
    <w:rsid w:val="006D5323"/>
    <w:rsid w:val="006D547F"/>
    <w:rsid w:val="006D619E"/>
    <w:rsid w:val="006E0FA0"/>
    <w:rsid w:val="006E3D48"/>
    <w:rsid w:val="006E7937"/>
    <w:rsid w:val="006F5702"/>
    <w:rsid w:val="006F7E84"/>
    <w:rsid w:val="00701C7E"/>
    <w:rsid w:val="0071477E"/>
    <w:rsid w:val="00724EFA"/>
    <w:rsid w:val="00726145"/>
    <w:rsid w:val="00734B57"/>
    <w:rsid w:val="0074078F"/>
    <w:rsid w:val="00741832"/>
    <w:rsid w:val="00751022"/>
    <w:rsid w:val="007538AC"/>
    <w:rsid w:val="00762296"/>
    <w:rsid w:val="00762565"/>
    <w:rsid w:val="0077084A"/>
    <w:rsid w:val="00775644"/>
    <w:rsid w:val="007806C0"/>
    <w:rsid w:val="00783642"/>
    <w:rsid w:val="007A03B3"/>
    <w:rsid w:val="007A4377"/>
    <w:rsid w:val="007A6753"/>
    <w:rsid w:val="007B05E2"/>
    <w:rsid w:val="007B1E90"/>
    <w:rsid w:val="007B2E17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F0BA2"/>
    <w:rsid w:val="00A17D69"/>
    <w:rsid w:val="00A231DF"/>
    <w:rsid w:val="00A23B9A"/>
    <w:rsid w:val="00A3292E"/>
    <w:rsid w:val="00A431ED"/>
    <w:rsid w:val="00A52442"/>
    <w:rsid w:val="00A55F97"/>
    <w:rsid w:val="00A61286"/>
    <w:rsid w:val="00A62489"/>
    <w:rsid w:val="00A71AA8"/>
    <w:rsid w:val="00A72F61"/>
    <w:rsid w:val="00A802FE"/>
    <w:rsid w:val="00A853CD"/>
    <w:rsid w:val="00A860DD"/>
    <w:rsid w:val="00A87396"/>
    <w:rsid w:val="00A91E6A"/>
    <w:rsid w:val="00A934D0"/>
    <w:rsid w:val="00AA438B"/>
    <w:rsid w:val="00AA4F73"/>
    <w:rsid w:val="00AC3348"/>
    <w:rsid w:val="00AD0313"/>
    <w:rsid w:val="00AD0E54"/>
    <w:rsid w:val="00AD275D"/>
    <w:rsid w:val="00AD58AA"/>
    <w:rsid w:val="00AD67A0"/>
    <w:rsid w:val="00AD72F7"/>
    <w:rsid w:val="00AF0030"/>
    <w:rsid w:val="00AF7319"/>
    <w:rsid w:val="00B02668"/>
    <w:rsid w:val="00B035A2"/>
    <w:rsid w:val="00B0362B"/>
    <w:rsid w:val="00B10E61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A07EB"/>
    <w:rsid w:val="00BA22D9"/>
    <w:rsid w:val="00BA6BF5"/>
    <w:rsid w:val="00BD069B"/>
    <w:rsid w:val="00BD61BC"/>
    <w:rsid w:val="00BD71DE"/>
    <w:rsid w:val="00BD72FD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36F7B"/>
    <w:rsid w:val="00C429B5"/>
    <w:rsid w:val="00C52C2C"/>
    <w:rsid w:val="00C5406E"/>
    <w:rsid w:val="00C55E24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94F63"/>
    <w:rsid w:val="00CA67E3"/>
    <w:rsid w:val="00CA7E58"/>
    <w:rsid w:val="00CB1750"/>
    <w:rsid w:val="00CC1237"/>
    <w:rsid w:val="00CC170B"/>
    <w:rsid w:val="00CC7DE3"/>
    <w:rsid w:val="00CD121B"/>
    <w:rsid w:val="00CD1A49"/>
    <w:rsid w:val="00CD2597"/>
    <w:rsid w:val="00CD4CB9"/>
    <w:rsid w:val="00CE71A3"/>
    <w:rsid w:val="00CF1792"/>
    <w:rsid w:val="00CF4448"/>
    <w:rsid w:val="00CF6567"/>
    <w:rsid w:val="00D04136"/>
    <w:rsid w:val="00D0459B"/>
    <w:rsid w:val="00D07557"/>
    <w:rsid w:val="00D15F91"/>
    <w:rsid w:val="00D24ACC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73796"/>
    <w:rsid w:val="00D753C7"/>
    <w:rsid w:val="00D80E04"/>
    <w:rsid w:val="00D94F30"/>
    <w:rsid w:val="00DA05AE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DF7323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92F3D"/>
    <w:rsid w:val="00E93A4B"/>
    <w:rsid w:val="00EB161D"/>
    <w:rsid w:val="00EC2DEF"/>
    <w:rsid w:val="00EC3636"/>
    <w:rsid w:val="00EC6FBD"/>
    <w:rsid w:val="00ED098D"/>
    <w:rsid w:val="00ED6AC4"/>
    <w:rsid w:val="00EE0510"/>
    <w:rsid w:val="00EE076A"/>
    <w:rsid w:val="00EE2D8E"/>
    <w:rsid w:val="00EE45B8"/>
    <w:rsid w:val="00EE79A5"/>
    <w:rsid w:val="00EF52AA"/>
    <w:rsid w:val="00F00645"/>
    <w:rsid w:val="00F01545"/>
    <w:rsid w:val="00F0646A"/>
    <w:rsid w:val="00F127F5"/>
    <w:rsid w:val="00F12836"/>
    <w:rsid w:val="00F2132B"/>
    <w:rsid w:val="00F26498"/>
    <w:rsid w:val="00F30C19"/>
    <w:rsid w:val="00F31B73"/>
    <w:rsid w:val="00F34068"/>
    <w:rsid w:val="00F3591F"/>
    <w:rsid w:val="00F420EC"/>
    <w:rsid w:val="00F47F97"/>
    <w:rsid w:val="00F50186"/>
    <w:rsid w:val="00F5406D"/>
    <w:rsid w:val="00F615E6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D6127"/>
    <w:rsid w:val="00FD7533"/>
    <w:rsid w:val="00FE2C5D"/>
    <w:rsid w:val="00FE676B"/>
    <w:rsid w:val="00FF6D0F"/>
    <w:rsid w:val="00FF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56C20CE-FD94-49A7-BBD3-7B8AFD032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link w:val="af1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f1">
    <w:name w:val="Основной текст с отступом Знак"/>
    <w:link w:val="af0"/>
    <w:rsid w:val="00C36F7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Станислав В. Тимощук</cp:lastModifiedBy>
  <cp:revision>2</cp:revision>
  <cp:lastPrinted>2021-03-24T05:39:00Z</cp:lastPrinted>
  <dcterms:created xsi:type="dcterms:W3CDTF">2022-04-13T07:13:00Z</dcterms:created>
  <dcterms:modified xsi:type="dcterms:W3CDTF">2022-04-13T07:13:00Z</dcterms:modified>
</cp:coreProperties>
</file>