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8D4" w:rsidRDefault="005D6864" w:rsidP="003548D4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39775" cy="771525"/>
            <wp:effectExtent l="0" t="0" r="3175" b="9525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8D4" w:rsidRDefault="003548D4" w:rsidP="003548D4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3548D4" w:rsidRPr="00F87DEA" w:rsidRDefault="003548D4" w:rsidP="003548D4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3548D4" w:rsidRPr="00F87DEA" w:rsidRDefault="003548D4" w:rsidP="003548D4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DB2450" w:rsidRDefault="00DB2450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B2450" w:rsidRDefault="00DB2450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23"/>
      </w:tblGrid>
      <w:tr w:rsidR="00D35DD1" w:rsidTr="001B4255">
        <w:trPr>
          <w:jc w:val="center"/>
        </w:trPr>
        <w:tc>
          <w:tcPr>
            <w:tcW w:w="9023" w:type="dxa"/>
            <w:tcBorders>
              <w:top w:val="nil"/>
              <w:left w:val="nil"/>
              <w:bottom w:val="nil"/>
              <w:right w:val="nil"/>
            </w:tcBorders>
          </w:tcPr>
          <w:p w:rsidR="00CE06BF" w:rsidRDefault="00CE06BF" w:rsidP="00CE06BF">
            <w:pPr>
              <w:jc w:val="center"/>
              <w:rPr>
                <w:b/>
                <w:sz w:val="26"/>
                <w:szCs w:val="26"/>
              </w:rPr>
            </w:pPr>
            <w:r w:rsidRPr="004632AB">
              <w:rPr>
                <w:b/>
                <w:sz w:val="26"/>
                <w:szCs w:val="26"/>
              </w:rPr>
              <w:t>О плане работы Законодательного Собрания Забайкальского края</w:t>
            </w:r>
          </w:p>
          <w:p w:rsidR="00D35DD1" w:rsidRDefault="00CE06BF" w:rsidP="00CE06BF">
            <w:pPr>
              <w:jc w:val="center"/>
              <w:rPr>
                <w:b/>
                <w:sz w:val="26"/>
                <w:szCs w:val="26"/>
              </w:rPr>
            </w:pPr>
            <w:r w:rsidRPr="004632AB">
              <w:rPr>
                <w:b/>
                <w:sz w:val="26"/>
                <w:szCs w:val="26"/>
              </w:rPr>
              <w:t xml:space="preserve">на </w:t>
            </w:r>
            <w:r w:rsidRPr="004632AB">
              <w:rPr>
                <w:b/>
                <w:sz w:val="26"/>
                <w:szCs w:val="26"/>
                <w:lang w:val="en-US"/>
              </w:rPr>
              <w:t>I</w:t>
            </w:r>
            <w:r w:rsidR="00FD31C3">
              <w:rPr>
                <w:b/>
                <w:sz w:val="26"/>
                <w:szCs w:val="26"/>
                <w:lang w:val="en-US"/>
              </w:rPr>
              <w:t>I</w:t>
            </w:r>
            <w:r w:rsidRPr="004632AB">
              <w:rPr>
                <w:b/>
                <w:bCs/>
                <w:sz w:val="26"/>
                <w:szCs w:val="26"/>
              </w:rPr>
              <w:t xml:space="preserve"> квартал 2022 года</w:t>
            </w:r>
          </w:p>
        </w:tc>
      </w:tr>
    </w:tbl>
    <w:p w:rsidR="00D35DD1" w:rsidRDefault="00D35DD1" w:rsidP="00D35DD1">
      <w:pPr>
        <w:tabs>
          <w:tab w:val="center" w:pos="4677"/>
          <w:tab w:val="left" w:pos="7260"/>
        </w:tabs>
        <w:spacing w:before="120"/>
        <w:ind w:firstLine="709"/>
        <w:jc w:val="both"/>
        <w:rPr>
          <w:color w:val="000000"/>
          <w:sz w:val="28"/>
          <w:szCs w:val="28"/>
        </w:rPr>
      </w:pPr>
    </w:p>
    <w:p w:rsidR="00CE06BF" w:rsidRDefault="00CE06BF" w:rsidP="00CE06BF">
      <w:pPr>
        <w:pStyle w:val="21"/>
        <w:spacing w:before="120" w:after="0" w:line="24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30 Устава Забайкальского края, статьей 4 </w:t>
      </w:r>
      <w:r>
        <w:rPr>
          <w:sz w:val="28"/>
          <w:szCs w:val="28"/>
        </w:rPr>
        <w:br/>
        <w:t xml:space="preserve">Закона Забайкальского края "О нормативных правовых актах Забайкальского края" Законодательное </w:t>
      </w:r>
      <w:smartTag w:uri="urn:schemas-microsoft-com:office:smarttags" w:element="PersonName">
        <w:smartTagPr>
          <w:attr w:name="ProductID" w:val="СОБРАНИЕ ЗАБАЙКАЛЬСКОГО КРАЯ"/>
        </w:smartTagPr>
        <w:r>
          <w:rPr>
            <w:sz w:val="28"/>
            <w:szCs w:val="28"/>
          </w:rPr>
          <w:t>Собрание Забайкальского края</w:t>
        </w:r>
      </w:smartTag>
      <w:r>
        <w:rPr>
          <w:sz w:val="28"/>
          <w:szCs w:val="28"/>
        </w:rPr>
        <w:t xml:space="preserve">  </w:t>
      </w:r>
      <w:r>
        <w:rPr>
          <w:b/>
          <w:spacing w:val="40"/>
          <w:sz w:val="28"/>
          <w:szCs w:val="28"/>
        </w:rPr>
        <w:t>постановляет:</w:t>
      </w:r>
    </w:p>
    <w:p w:rsidR="00CE06BF" w:rsidRDefault="00CE06BF" w:rsidP="00CE06BF">
      <w:pPr>
        <w:pStyle w:val="21"/>
        <w:spacing w:before="120"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работы Законодательного Собрания Забайкальского края на </w:t>
      </w:r>
      <w:r w:rsidR="00FD31C3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2022 года (прилагается).</w:t>
      </w:r>
    </w:p>
    <w:p w:rsidR="00FB0970" w:rsidRDefault="00CE06BF" w:rsidP="00CE06BF">
      <w:pPr>
        <w:pStyle w:val="af0"/>
        <w:tabs>
          <w:tab w:val="left" w:pos="1140"/>
        </w:tabs>
        <w:spacing w:before="120" w:after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 Контроль за исполнением настоящего постановления возложить на первого заместителя Председателя Законодательного Собрания Забайкальского края Д.Н. Тюрюханова.</w:t>
      </w: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7C3F3F" w:rsidRPr="00460D81" w:rsidRDefault="007C3F3F" w:rsidP="007C3F3F">
      <w:pPr>
        <w:pStyle w:val="21"/>
        <w:spacing w:after="0"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ED098D" w:rsidRDefault="007C3F3F" w:rsidP="007C3F3F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 w:rsidRPr="00460D81">
        <w:rPr>
          <w:sz w:val="28"/>
          <w:szCs w:val="28"/>
        </w:rPr>
        <w:t xml:space="preserve">Законодательного Собрания                                        </w:t>
      </w:r>
      <w:r>
        <w:rPr>
          <w:sz w:val="28"/>
          <w:szCs w:val="28"/>
        </w:rPr>
        <w:t xml:space="preserve">                         Кон Ен Хва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F414C3" w:rsidRDefault="00F414C3" w:rsidP="00F414C3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DB2450">
        <w:rPr>
          <w:b/>
          <w:sz w:val="28"/>
          <w:szCs w:val="28"/>
          <w:lang w:val="en-US"/>
        </w:rPr>
        <w:t>74</w:t>
      </w:r>
    </w:p>
    <w:p w:rsidR="00F414C3" w:rsidRPr="008D5D65" w:rsidRDefault="00DB2450" w:rsidP="00F414C3">
      <w:pPr>
        <w:tabs>
          <w:tab w:val="center" w:pos="4677"/>
          <w:tab w:val="left" w:pos="7260"/>
        </w:tabs>
        <w:rPr>
          <w:sz w:val="28"/>
          <w:szCs w:val="28"/>
          <w:lang w:val="en-US" w:eastAsia="en-US"/>
        </w:rPr>
      </w:pPr>
      <w:r>
        <w:rPr>
          <w:b/>
          <w:sz w:val="28"/>
          <w:szCs w:val="28"/>
          <w:lang w:val="en-US"/>
        </w:rPr>
        <w:t>30</w:t>
      </w:r>
      <w:r w:rsidR="00FD31C3" w:rsidRPr="008D5D65">
        <w:rPr>
          <w:b/>
          <w:sz w:val="28"/>
          <w:szCs w:val="28"/>
          <w:lang w:val="en-US"/>
        </w:rPr>
        <w:t>.03</w:t>
      </w:r>
      <w:r w:rsidR="00A54DB5" w:rsidRPr="008D5D65">
        <w:rPr>
          <w:b/>
          <w:sz w:val="28"/>
          <w:szCs w:val="28"/>
        </w:rPr>
        <w:t>.202</w:t>
      </w:r>
      <w:r w:rsidR="00FD31C3" w:rsidRPr="008D5D65">
        <w:rPr>
          <w:b/>
          <w:sz w:val="28"/>
          <w:szCs w:val="28"/>
          <w:lang w:val="en-US"/>
        </w:rPr>
        <w:t>2</w:t>
      </w:r>
    </w:p>
    <w:p w:rsidR="00F414C3" w:rsidRDefault="00F414C3" w:rsidP="00F414C3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г. Чита</w:t>
      </w:r>
    </w:p>
    <w:p w:rsidR="001B4255" w:rsidRPr="001B4255" w:rsidRDefault="001B4255" w:rsidP="00F414C3">
      <w:pPr>
        <w:tabs>
          <w:tab w:val="center" w:pos="4677"/>
          <w:tab w:val="left" w:pos="7260"/>
        </w:tabs>
        <w:rPr>
          <w:sz w:val="2"/>
          <w:szCs w:val="2"/>
        </w:rPr>
      </w:pPr>
      <w:r>
        <w:rPr>
          <w:b/>
          <w:sz w:val="28"/>
          <w:szCs w:val="28"/>
        </w:rPr>
        <w:br w:type="page"/>
      </w:r>
    </w:p>
    <w:tbl>
      <w:tblPr>
        <w:tblW w:w="0" w:type="auto"/>
        <w:tblInd w:w="5508" w:type="dxa"/>
        <w:tblLook w:val="0000" w:firstRow="0" w:lastRow="0" w:firstColumn="0" w:lastColumn="0" w:noHBand="0" w:noVBand="0"/>
      </w:tblPr>
      <w:tblGrid>
        <w:gridCol w:w="4062"/>
      </w:tblGrid>
      <w:tr w:rsidR="001B4255" w:rsidTr="000C45DA">
        <w:trPr>
          <w:trHeight w:val="884"/>
        </w:trPr>
        <w:tc>
          <w:tcPr>
            <w:tcW w:w="4062" w:type="dxa"/>
          </w:tcPr>
          <w:p w:rsidR="001B4255" w:rsidRDefault="001B4255" w:rsidP="000C45DA">
            <w:pPr>
              <w:ind w:left="72"/>
              <w:jc w:val="center"/>
            </w:pPr>
            <w:r>
              <w:t>ПРИЛОЖЕНИЕ</w:t>
            </w:r>
          </w:p>
          <w:p w:rsidR="001B4255" w:rsidRDefault="001B4255" w:rsidP="000C45DA">
            <w:pPr>
              <w:ind w:left="72"/>
              <w:jc w:val="center"/>
            </w:pPr>
            <w:r>
              <w:t>к постановлению Законодательного Собрания Забайкальского края</w:t>
            </w:r>
          </w:p>
          <w:p w:rsidR="001B4255" w:rsidRPr="00FD31C3" w:rsidRDefault="001B4255" w:rsidP="00405762">
            <w:pPr>
              <w:ind w:left="72"/>
              <w:jc w:val="center"/>
              <w:rPr>
                <w:lang w:val="en-US"/>
              </w:rPr>
            </w:pPr>
            <w:r>
              <w:t xml:space="preserve">от </w:t>
            </w:r>
            <w:r w:rsidR="00405762">
              <w:t>30</w:t>
            </w:r>
            <w:r w:rsidRPr="00BE162F">
              <w:t>.</w:t>
            </w:r>
            <w:r w:rsidR="00FD31C3" w:rsidRPr="00BE162F">
              <w:rPr>
                <w:lang w:val="en-US"/>
              </w:rPr>
              <w:t>03</w:t>
            </w:r>
            <w:r>
              <w:t>.202</w:t>
            </w:r>
            <w:r w:rsidR="00FD31C3">
              <w:rPr>
                <w:lang w:val="en-US"/>
              </w:rPr>
              <w:t>2</w:t>
            </w:r>
            <w:r w:rsidR="00FD31C3">
              <w:t xml:space="preserve">  № </w:t>
            </w:r>
            <w:r w:rsidR="00405762">
              <w:rPr>
                <w:lang w:val="en-US"/>
              </w:rPr>
              <w:t>74</w:t>
            </w:r>
          </w:p>
        </w:tc>
      </w:tr>
    </w:tbl>
    <w:p w:rsidR="001B4255" w:rsidRDefault="001B4255" w:rsidP="001B4255">
      <w:pPr>
        <w:spacing w:line="228" w:lineRule="auto"/>
        <w:jc w:val="center"/>
        <w:rPr>
          <w:b/>
          <w:bCs/>
          <w:sz w:val="26"/>
          <w:szCs w:val="26"/>
        </w:rPr>
      </w:pPr>
    </w:p>
    <w:p w:rsidR="001B4255" w:rsidRDefault="001B4255" w:rsidP="001B4255">
      <w:pPr>
        <w:spacing w:line="228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ПЛАН</w:t>
      </w:r>
    </w:p>
    <w:p w:rsidR="001B4255" w:rsidRDefault="001B4255" w:rsidP="001B4255">
      <w:pPr>
        <w:spacing w:line="228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работы Законодательного Собрания Забайкальского края</w:t>
      </w:r>
      <w:r>
        <w:rPr>
          <w:b/>
          <w:bCs/>
          <w:sz w:val="26"/>
          <w:szCs w:val="26"/>
        </w:rPr>
        <w:br/>
        <w:t xml:space="preserve">на </w:t>
      </w:r>
      <w:r w:rsidR="00FD31C3">
        <w:rPr>
          <w:b/>
          <w:bCs/>
          <w:sz w:val="26"/>
          <w:szCs w:val="26"/>
          <w:lang w:val="en-US"/>
        </w:rPr>
        <w:t>I</w:t>
      </w:r>
      <w:r>
        <w:rPr>
          <w:b/>
          <w:bCs/>
          <w:sz w:val="26"/>
          <w:szCs w:val="26"/>
          <w:lang w:val="en-US"/>
        </w:rPr>
        <w:t>I</w:t>
      </w:r>
      <w:r>
        <w:rPr>
          <w:b/>
          <w:bCs/>
          <w:sz w:val="26"/>
          <w:szCs w:val="26"/>
        </w:rPr>
        <w:t xml:space="preserve"> квартал 2022 года</w:t>
      </w:r>
    </w:p>
    <w:p w:rsidR="001B4255" w:rsidRDefault="001B4255" w:rsidP="001B4255">
      <w:pPr>
        <w:spacing w:before="120" w:after="120" w:line="228" w:lineRule="auto"/>
        <w:jc w:val="center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Ι. Проекты законов Забайкальского края</w:t>
      </w:r>
    </w:p>
    <w:tbl>
      <w:tblPr>
        <w:tblW w:w="94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"/>
        <w:gridCol w:w="6769"/>
        <w:gridCol w:w="2200"/>
      </w:tblGrid>
      <w:tr w:rsidR="001B4255" w:rsidTr="000C45DA">
        <w:trPr>
          <w:trHeight w:val="14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  <w:vAlign w:val="center"/>
          </w:tcPr>
          <w:p w:rsidR="001B4255" w:rsidRDefault="001B4255" w:rsidP="000C45DA">
            <w:pPr>
              <w:tabs>
                <w:tab w:val="left" w:pos="469"/>
              </w:tabs>
              <w:spacing w:line="228" w:lineRule="auto"/>
              <w:jc w:val="center"/>
              <w:rPr>
                <w:spacing w:val="-12"/>
                <w:sz w:val="26"/>
                <w:szCs w:val="26"/>
              </w:rPr>
            </w:pPr>
            <w:r>
              <w:rPr>
                <w:spacing w:val="-12"/>
                <w:sz w:val="26"/>
                <w:szCs w:val="26"/>
              </w:rPr>
              <w:t>№</w:t>
            </w:r>
          </w:p>
          <w:p w:rsidR="001B4255" w:rsidRDefault="001B4255" w:rsidP="000C45DA">
            <w:pPr>
              <w:tabs>
                <w:tab w:val="left" w:pos="469"/>
              </w:tabs>
              <w:spacing w:line="228" w:lineRule="auto"/>
              <w:jc w:val="center"/>
              <w:rPr>
                <w:spacing w:val="-12"/>
                <w:sz w:val="26"/>
                <w:szCs w:val="26"/>
              </w:rPr>
            </w:pPr>
            <w:r>
              <w:rPr>
                <w:spacing w:val="-12"/>
                <w:sz w:val="26"/>
                <w:szCs w:val="26"/>
              </w:rPr>
              <w:t>п/п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  <w:vAlign w:val="center"/>
          </w:tcPr>
          <w:p w:rsidR="001B4255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</w:t>
            </w:r>
            <w:r>
              <w:rPr>
                <w:sz w:val="26"/>
                <w:szCs w:val="26"/>
              </w:rPr>
              <w:br/>
              <w:t>проекта закона края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  <w:vAlign w:val="center"/>
          </w:tcPr>
          <w:p w:rsidR="001B4255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Субъект права</w:t>
            </w:r>
            <w:r>
              <w:rPr>
                <w:sz w:val="26"/>
                <w:szCs w:val="26"/>
              </w:rPr>
              <w:br/>
              <w:t>законодательной</w:t>
            </w:r>
            <w:r>
              <w:rPr>
                <w:sz w:val="26"/>
                <w:szCs w:val="26"/>
              </w:rPr>
              <w:br/>
              <w:t>инициативы</w:t>
            </w:r>
          </w:p>
        </w:tc>
      </w:tr>
      <w:tr w:rsidR="001B4255" w:rsidTr="000C45DA">
        <w:trPr>
          <w:trHeight w:val="120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1B4255" w:rsidRPr="00A50FE1" w:rsidTr="000C45DA">
        <w:trPr>
          <w:trHeight w:val="120"/>
          <w:jc w:val="center"/>
        </w:trPr>
        <w:tc>
          <w:tcPr>
            <w:tcW w:w="9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A50FE1" w:rsidRDefault="001B4255" w:rsidP="000C45DA">
            <w:pPr>
              <w:spacing w:before="120" w:after="120" w:line="228" w:lineRule="auto"/>
              <w:jc w:val="center"/>
              <w:rPr>
                <w:sz w:val="26"/>
                <w:szCs w:val="26"/>
              </w:rPr>
            </w:pPr>
            <w:r w:rsidRPr="00A50FE1">
              <w:rPr>
                <w:b/>
                <w:i/>
                <w:sz w:val="26"/>
                <w:szCs w:val="26"/>
              </w:rPr>
              <w:t>По вопросам правового регулирования статуса края, порядка организации</w:t>
            </w:r>
            <w:r w:rsidRPr="00A50FE1">
              <w:rPr>
                <w:b/>
                <w:i/>
                <w:sz w:val="26"/>
                <w:szCs w:val="26"/>
              </w:rPr>
              <w:br/>
              <w:t>и деятельности органов государственной власти, организации местного</w:t>
            </w:r>
            <w:r w:rsidRPr="00A50FE1">
              <w:rPr>
                <w:b/>
                <w:i/>
                <w:sz w:val="26"/>
                <w:szCs w:val="26"/>
              </w:rPr>
              <w:br/>
              <w:t>самоуправления, обеспечения конституционных прав граждан</w:t>
            </w:r>
          </w:p>
        </w:tc>
      </w:tr>
      <w:tr w:rsidR="001B4255" w:rsidRPr="00A50FE1" w:rsidTr="000C45DA">
        <w:trPr>
          <w:trHeight w:val="120"/>
          <w:jc w:val="center"/>
        </w:trPr>
        <w:tc>
          <w:tcPr>
            <w:tcW w:w="9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A50FE1" w:rsidRDefault="001B4255" w:rsidP="000C45DA">
            <w:pPr>
              <w:spacing w:before="60" w:after="60" w:line="228" w:lineRule="auto"/>
              <w:jc w:val="center"/>
              <w:rPr>
                <w:b/>
                <w:i/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Комитет по государственной политике и местному самоуправлению</w:t>
            </w:r>
            <w:r w:rsidRPr="00A50FE1">
              <w:rPr>
                <w:sz w:val="26"/>
                <w:szCs w:val="26"/>
              </w:rPr>
              <w:br/>
              <w:t>Законодательного Собрания Забайкальского края</w:t>
            </w:r>
          </w:p>
        </w:tc>
      </w:tr>
      <w:tr w:rsidR="001B4255" w:rsidRPr="00A50FE1" w:rsidTr="000C45DA">
        <w:trPr>
          <w:trHeight w:val="120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A50FE1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A50FE1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A50FE1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3</w:t>
            </w:r>
          </w:p>
        </w:tc>
      </w:tr>
      <w:tr w:rsidR="001B4255" w:rsidRPr="00A50FE1" w:rsidTr="000C45DA">
        <w:trPr>
          <w:trHeight w:val="988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A50FE1" w:rsidRDefault="00A50FE1" w:rsidP="000C45DA">
            <w:pPr>
              <w:tabs>
                <w:tab w:val="left" w:pos="469"/>
              </w:tabs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A50FE1" w:rsidRDefault="001B4255" w:rsidP="000C45DA">
            <w:pPr>
              <w:jc w:val="both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О внесении изменений в Закон Забайкальского края "О выборах Губернатора Забайкальского края"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A50FE1" w:rsidRDefault="001B4255" w:rsidP="000C45DA">
            <w:pPr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Избирательная</w:t>
            </w:r>
          </w:p>
          <w:p w:rsidR="001B4255" w:rsidRPr="00A50FE1" w:rsidRDefault="001B4255" w:rsidP="000C45DA">
            <w:pPr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комиссия</w:t>
            </w:r>
          </w:p>
          <w:p w:rsidR="001B4255" w:rsidRPr="00A50FE1" w:rsidRDefault="001B4255" w:rsidP="000C45DA">
            <w:pPr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Забайкальского края</w:t>
            </w:r>
          </w:p>
        </w:tc>
      </w:tr>
      <w:tr w:rsidR="001B4255" w:rsidRPr="00A50FE1" w:rsidTr="000C45DA">
        <w:trPr>
          <w:trHeight w:val="988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A50FE1" w:rsidRDefault="00A50FE1" w:rsidP="000C45DA">
            <w:pPr>
              <w:tabs>
                <w:tab w:val="left" w:pos="469"/>
              </w:tabs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A50FE1" w:rsidRDefault="001B4255" w:rsidP="000C45DA">
            <w:pPr>
              <w:jc w:val="both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О внесении изменений в Закон Забайкальского края "О выборах депутатов Законодательного Собрания Забайкальского края"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A50FE1" w:rsidRDefault="001B4255" w:rsidP="000C45DA">
            <w:pPr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Избирательная</w:t>
            </w:r>
          </w:p>
          <w:p w:rsidR="001B4255" w:rsidRPr="00A50FE1" w:rsidRDefault="001B4255" w:rsidP="000C45DA">
            <w:pPr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комиссия</w:t>
            </w:r>
          </w:p>
          <w:p w:rsidR="001B4255" w:rsidRPr="00A50FE1" w:rsidRDefault="001B4255" w:rsidP="000C45DA">
            <w:pPr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Забайкальского края</w:t>
            </w:r>
          </w:p>
        </w:tc>
      </w:tr>
      <w:tr w:rsidR="001B4255" w:rsidRPr="00A50FE1" w:rsidTr="000C45DA">
        <w:trPr>
          <w:trHeight w:val="988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A50FE1" w:rsidRDefault="00A50FE1" w:rsidP="000C45DA">
            <w:pPr>
              <w:tabs>
                <w:tab w:val="left" w:pos="469"/>
              </w:tabs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A50FE1" w:rsidRDefault="001B4255" w:rsidP="000C45DA">
            <w:pPr>
              <w:jc w:val="both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 xml:space="preserve">О внесении изменений в Закон Забайкальского края </w:t>
            </w:r>
            <w:r w:rsidRPr="00A50FE1">
              <w:rPr>
                <w:sz w:val="26"/>
                <w:szCs w:val="26"/>
              </w:rPr>
              <w:br/>
              <w:t>"Об административных правонарушениях"</w:t>
            </w:r>
          </w:p>
          <w:p w:rsidR="001B4255" w:rsidRPr="00A50FE1" w:rsidRDefault="001B4255" w:rsidP="000C45DA">
            <w:pPr>
              <w:jc w:val="both"/>
              <w:rPr>
                <w:i/>
                <w:sz w:val="26"/>
                <w:szCs w:val="26"/>
              </w:rPr>
            </w:pPr>
            <w:r w:rsidRPr="00A50FE1">
              <w:rPr>
                <w:i/>
                <w:sz w:val="26"/>
                <w:szCs w:val="26"/>
              </w:rPr>
              <w:t xml:space="preserve">(в части установления административной ответствен-ности за нарушение дополнительных ограничений курения табака, потребления никотиносодержащей продукции или использования кальянов в отдельных общественных местах на территории Забайкальского края) 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A50FE1" w:rsidRDefault="001B4255" w:rsidP="000C45DA">
            <w:pPr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 xml:space="preserve">Прокурор </w:t>
            </w:r>
          </w:p>
          <w:p w:rsidR="001B4255" w:rsidRPr="00A50FE1" w:rsidRDefault="001B4255" w:rsidP="000C45DA">
            <w:pPr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Забайкальского края</w:t>
            </w:r>
          </w:p>
        </w:tc>
      </w:tr>
      <w:tr w:rsidR="0080404E" w:rsidRPr="00FD31C3" w:rsidTr="000C45DA">
        <w:trPr>
          <w:trHeight w:val="988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0404E" w:rsidRPr="00A50FE1" w:rsidRDefault="00A50FE1" w:rsidP="000C45DA">
            <w:pPr>
              <w:tabs>
                <w:tab w:val="left" w:pos="469"/>
              </w:tabs>
              <w:spacing w:line="228" w:lineRule="auto"/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4.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0404E" w:rsidRDefault="0080404E" w:rsidP="00302AC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 внесении изменений в Закон Забайкальского края "Об административных правонарушениях"</w:t>
            </w:r>
          </w:p>
          <w:p w:rsidR="0080404E" w:rsidRPr="008514A5" w:rsidRDefault="0080404E" w:rsidP="00BE162F">
            <w:pPr>
              <w:jc w:val="both"/>
              <w:rPr>
                <w:i/>
                <w:sz w:val="26"/>
                <w:szCs w:val="26"/>
              </w:rPr>
            </w:pPr>
            <w:r w:rsidRPr="008514A5">
              <w:rPr>
                <w:i/>
                <w:sz w:val="26"/>
                <w:szCs w:val="26"/>
              </w:rPr>
              <w:t>(в части установления административной ответственности за</w:t>
            </w:r>
            <w:r>
              <w:rPr>
                <w:i/>
                <w:sz w:val="26"/>
                <w:szCs w:val="26"/>
              </w:rPr>
              <w:t xml:space="preserve"> совершение публичных действий, направленных на пропаганду педофилии)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0404E" w:rsidRDefault="0080404E" w:rsidP="00302A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Прокурор </w:t>
            </w:r>
          </w:p>
          <w:p w:rsidR="0080404E" w:rsidRPr="00F15839" w:rsidRDefault="0080404E" w:rsidP="00302A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Забайкальского края</w:t>
            </w:r>
          </w:p>
        </w:tc>
      </w:tr>
      <w:tr w:rsidR="0080404E" w:rsidRPr="00FD31C3" w:rsidTr="000C45DA">
        <w:trPr>
          <w:trHeight w:val="988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0404E" w:rsidRPr="00A50FE1" w:rsidRDefault="00A50FE1" w:rsidP="000C45DA">
            <w:pPr>
              <w:tabs>
                <w:tab w:val="left" w:pos="469"/>
              </w:tabs>
              <w:spacing w:line="228" w:lineRule="auto"/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5.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0404E" w:rsidRPr="00D70863" w:rsidRDefault="0080404E" w:rsidP="00302AC4">
            <w:pPr>
              <w:jc w:val="both"/>
              <w:rPr>
                <w:color w:val="000000"/>
                <w:sz w:val="26"/>
                <w:szCs w:val="26"/>
              </w:rPr>
            </w:pPr>
            <w:r w:rsidRPr="00D70863">
              <w:rPr>
                <w:color w:val="000000"/>
                <w:sz w:val="26"/>
                <w:szCs w:val="26"/>
              </w:rPr>
              <w:t>О внесении изменений в Закон Забайкальского края "Об отдельных вопросах организации местного самоуправления в Забайкальском крае"</w:t>
            </w:r>
          </w:p>
          <w:p w:rsidR="0080404E" w:rsidRPr="00A27B31" w:rsidRDefault="0080404E" w:rsidP="00302AC4">
            <w:pPr>
              <w:jc w:val="both"/>
              <w:rPr>
                <w:i/>
                <w:sz w:val="26"/>
                <w:szCs w:val="26"/>
              </w:rPr>
            </w:pPr>
            <w:r w:rsidRPr="00D70863">
              <w:rPr>
                <w:i/>
                <w:color w:val="000000"/>
                <w:sz w:val="26"/>
                <w:szCs w:val="26"/>
              </w:rPr>
              <w:t>(в части уточнения порядка избрания, назначения глав поселений, муниципальных районов, муниципальных и городских округов, а также структуры и штатного расписания администраций)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0404E" w:rsidRDefault="0080404E" w:rsidP="00302A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Депутаты</w:t>
            </w:r>
          </w:p>
          <w:p w:rsidR="0080404E" w:rsidRDefault="0080404E" w:rsidP="00302A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Законодательного Собрания </w:t>
            </w:r>
          </w:p>
          <w:p w:rsidR="0080404E" w:rsidRDefault="0080404E" w:rsidP="00302AC4">
            <w:pPr>
              <w:jc w:val="center"/>
              <w:rPr>
                <w:sz w:val="26"/>
                <w:szCs w:val="26"/>
              </w:rPr>
            </w:pPr>
            <w:r w:rsidRPr="000E7999">
              <w:rPr>
                <w:sz w:val="26"/>
                <w:szCs w:val="26"/>
              </w:rPr>
              <w:t>Забайкальского края</w:t>
            </w:r>
          </w:p>
          <w:p w:rsidR="0080404E" w:rsidRPr="00F15839" w:rsidRDefault="0080404E" w:rsidP="00302A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(фракция КПРФ)</w:t>
            </w:r>
          </w:p>
        </w:tc>
      </w:tr>
      <w:tr w:rsidR="0080404E" w:rsidRPr="00FD31C3" w:rsidTr="000C45DA">
        <w:trPr>
          <w:trHeight w:val="988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0404E" w:rsidRPr="00A50FE1" w:rsidRDefault="00A50FE1" w:rsidP="000C45DA">
            <w:pPr>
              <w:tabs>
                <w:tab w:val="left" w:pos="469"/>
              </w:tabs>
              <w:spacing w:line="228" w:lineRule="auto"/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lastRenderedPageBreak/>
              <w:t>6.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0404E" w:rsidRPr="000E7999" w:rsidRDefault="0080404E" w:rsidP="00302AC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 внесении изменений в статьи 41 и 42 Закона Забайкальского края "Об административных правонарушениях"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0404E" w:rsidRDefault="0080404E" w:rsidP="00302A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Дума</w:t>
            </w:r>
          </w:p>
          <w:p w:rsidR="0080404E" w:rsidRPr="000E7999" w:rsidRDefault="0080404E" w:rsidP="003C06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городского округа "Город Чита"</w:t>
            </w:r>
          </w:p>
        </w:tc>
      </w:tr>
      <w:tr w:rsidR="008F6E36" w:rsidRPr="00FD31C3" w:rsidTr="000C45DA">
        <w:trPr>
          <w:trHeight w:val="120"/>
          <w:jc w:val="center"/>
        </w:trPr>
        <w:tc>
          <w:tcPr>
            <w:tcW w:w="9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F6E36" w:rsidRPr="008F5EDD" w:rsidRDefault="008F6E36" w:rsidP="00302AC4">
            <w:pPr>
              <w:pStyle w:val="aa"/>
              <w:spacing w:before="120"/>
              <w:jc w:val="center"/>
              <w:rPr>
                <w:b/>
                <w:i/>
                <w:sz w:val="26"/>
                <w:szCs w:val="26"/>
              </w:rPr>
            </w:pPr>
            <w:r w:rsidRPr="008F5EDD">
              <w:rPr>
                <w:b/>
                <w:i/>
                <w:sz w:val="26"/>
                <w:szCs w:val="26"/>
              </w:rPr>
              <w:t>По вопросам правового регулирования отношений в бюджетной,</w:t>
            </w:r>
          </w:p>
          <w:p w:rsidR="008F6E36" w:rsidRPr="008F5EDD" w:rsidRDefault="008F6E36" w:rsidP="00302AC4">
            <w:pPr>
              <w:pStyle w:val="aa"/>
              <w:spacing w:after="60"/>
              <w:jc w:val="center"/>
              <w:rPr>
                <w:sz w:val="26"/>
                <w:szCs w:val="26"/>
              </w:rPr>
            </w:pPr>
            <w:r w:rsidRPr="008F5EDD">
              <w:rPr>
                <w:b/>
                <w:i/>
                <w:sz w:val="26"/>
                <w:szCs w:val="26"/>
              </w:rPr>
              <w:t>финансовой и налоговой сферах</w:t>
            </w:r>
            <w:r w:rsidRPr="008F5EDD">
              <w:rPr>
                <w:sz w:val="26"/>
                <w:szCs w:val="26"/>
              </w:rPr>
              <w:t xml:space="preserve"> </w:t>
            </w:r>
          </w:p>
        </w:tc>
      </w:tr>
      <w:tr w:rsidR="008F6E36" w:rsidRPr="00FD31C3" w:rsidTr="000C45DA">
        <w:trPr>
          <w:trHeight w:val="120"/>
          <w:jc w:val="center"/>
        </w:trPr>
        <w:tc>
          <w:tcPr>
            <w:tcW w:w="9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F6E36" w:rsidRPr="008F5EDD" w:rsidRDefault="008F6E36" w:rsidP="00302AC4">
            <w:pPr>
              <w:spacing w:before="60"/>
              <w:jc w:val="center"/>
              <w:rPr>
                <w:sz w:val="26"/>
                <w:szCs w:val="26"/>
              </w:rPr>
            </w:pPr>
            <w:r w:rsidRPr="008F5EDD">
              <w:rPr>
                <w:sz w:val="26"/>
                <w:szCs w:val="26"/>
              </w:rPr>
              <w:t>Комитет по бюджетной и налоговой политике</w:t>
            </w:r>
            <w:r w:rsidRPr="008F5EDD">
              <w:rPr>
                <w:sz w:val="26"/>
                <w:szCs w:val="26"/>
              </w:rPr>
              <w:br/>
              <w:t>Законодательного Собрания Забайкальского края</w:t>
            </w:r>
          </w:p>
        </w:tc>
      </w:tr>
      <w:tr w:rsidR="001B4255" w:rsidRPr="008B36B3" w:rsidTr="000C45DA">
        <w:trPr>
          <w:trHeight w:val="120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8B36B3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8B36B3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8B36B3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3</w:t>
            </w:r>
          </w:p>
        </w:tc>
      </w:tr>
      <w:tr w:rsidR="008B36B3" w:rsidRPr="008B36B3" w:rsidTr="000C45DA">
        <w:trPr>
          <w:trHeight w:val="120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B36B3" w:rsidRPr="008B36B3" w:rsidRDefault="008B36B3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1.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B36B3" w:rsidRPr="008B36B3" w:rsidRDefault="008B36B3" w:rsidP="00302AC4">
            <w:pPr>
              <w:jc w:val="both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Об исполнении бюджета Забайкальского края за 2022 год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B36B3" w:rsidRPr="008B36B3" w:rsidRDefault="008B36B3" w:rsidP="00302AC4">
            <w:pPr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Губернатор</w:t>
            </w:r>
          </w:p>
          <w:p w:rsidR="00166DD4" w:rsidRDefault="008B36B3" w:rsidP="001C60ED">
            <w:pPr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Забайкальского края</w:t>
            </w:r>
          </w:p>
          <w:p w:rsidR="001C60ED" w:rsidRPr="008B36B3" w:rsidRDefault="001C60ED" w:rsidP="001C60ED">
            <w:pPr>
              <w:jc w:val="center"/>
              <w:rPr>
                <w:sz w:val="26"/>
                <w:szCs w:val="26"/>
              </w:rPr>
            </w:pPr>
          </w:p>
        </w:tc>
      </w:tr>
      <w:tr w:rsidR="008B36B3" w:rsidRPr="008B36B3" w:rsidTr="000C45DA">
        <w:trPr>
          <w:trHeight w:val="120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B36B3" w:rsidRPr="008B36B3" w:rsidRDefault="008B36B3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2.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B36B3" w:rsidRPr="008B36B3" w:rsidRDefault="008B36B3" w:rsidP="00302AC4">
            <w:pPr>
              <w:jc w:val="both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Об исполнении бюджета территориального фонда обязательного медицинского страхования   Забайкальского края за 2022 год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B36B3" w:rsidRPr="008B36B3" w:rsidRDefault="008B36B3" w:rsidP="00302AC4">
            <w:pPr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Губернатор</w:t>
            </w:r>
          </w:p>
          <w:p w:rsidR="008B36B3" w:rsidRDefault="008B36B3" w:rsidP="00302AC4">
            <w:pPr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Забайкальского края</w:t>
            </w:r>
          </w:p>
          <w:p w:rsidR="00166DD4" w:rsidRPr="008B36B3" w:rsidRDefault="00166DD4" w:rsidP="00302AC4">
            <w:pPr>
              <w:jc w:val="center"/>
              <w:rPr>
                <w:sz w:val="26"/>
                <w:szCs w:val="26"/>
              </w:rPr>
            </w:pPr>
          </w:p>
        </w:tc>
      </w:tr>
      <w:tr w:rsidR="00212390" w:rsidRPr="008B36B3" w:rsidTr="000C45DA">
        <w:trPr>
          <w:trHeight w:val="120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212390" w:rsidRPr="008B36B3" w:rsidRDefault="00212390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212390" w:rsidRPr="008B36B3" w:rsidRDefault="00212390" w:rsidP="00302AC4">
            <w:pPr>
              <w:jc w:val="both"/>
              <w:rPr>
                <w:sz w:val="26"/>
                <w:szCs w:val="26"/>
              </w:rPr>
            </w:pPr>
            <w:r w:rsidRPr="00277B9E">
              <w:rPr>
                <w:sz w:val="26"/>
                <w:szCs w:val="26"/>
              </w:rPr>
              <w:t xml:space="preserve">О внесении изменений в Закон Забайкальского края </w:t>
            </w:r>
            <w:r>
              <w:rPr>
                <w:sz w:val="26"/>
                <w:szCs w:val="26"/>
              </w:rPr>
              <w:t xml:space="preserve">          </w:t>
            </w:r>
            <w:r w:rsidRPr="00277B9E">
              <w:rPr>
                <w:sz w:val="26"/>
                <w:szCs w:val="26"/>
              </w:rPr>
              <w:t>"О бюджетном процессе в Забайкальском крае"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212390" w:rsidRDefault="00212390" w:rsidP="00302AC4">
            <w:pPr>
              <w:jc w:val="center"/>
              <w:rPr>
                <w:sz w:val="26"/>
                <w:szCs w:val="26"/>
              </w:rPr>
            </w:pPr>
            <w:r w:rsidRPr="00277B9E">
              <w:rPr>
                <w:sz w:val="26"/>
                <w:szCs w:val="26"/>
              </w:rPr>
              <w:t>Депутаты</w:t>
            </w:r>
          </w:p>
          <w:p w:rsidR="00166DD4" w:rsidRDefault="00212390" w:rsidP="00302AC4">
            <w:pPr>
              <w:jc w:val="center"/>
              <w:rPr>
                <w:sz w:val="26"/>
                <w:szCs w:val="26"/>
              </w:rPr>
            </w:pPr>
            <w:r w:rsidRPr="00277B9E">
              <w:rPr>
                <w:sz w:val="26"/>
                <w:szCs w:val="26"/>
              </w:rPr>
              <w:t xml:space="preserve">Законодательного Собрания Забайкальского края  </w:t>
            </w:r>
            <w:r w:rsidR="009E12E6">
              <w:rPr>
                <w:sz w:val="26"/>
                <w:szCs w:val="26"/>
              </w:rPr>
              <w:t>(</w:t>
            </w:r>
            <w:r w:rsidRPr="00277B9E">
              <w:rPr>
                <w:sz w:val="26"/>
                <w:szCs w:val="26"/>
              </w:rPr>
              <w:t>члены комитета по бюджетной и</w:t>
            </w:r>
          </w:p>
          <w:p w:rsidR="00212390" w:rsidRPr="008B36B3" w:rsidRDefault="00212390" w:rsidP="009E12E6">
            <w:pPr>
              <w:jc w:val="center"/>
              <w:rPr>
                <w:sz w:val="26"/>
                <w:szCs w:val="26"/>
              </w:rPr>
            </w:pPr>
            <w:r w:rsidRPr="00277B9E">
              <w:rPr>
                <w:sz w:val="26"/>
                <w:szCs w:val="26"/>
              </w:rPr>
              <w:t xml:space="preserve"> налоговой политике</w:t>
            </w:r>
            <w:r w:rsidR="009E12E6">
              <w:rPr>
                <w:sz w:val="26"/>
                <w:szCs w:val="26"/>
              </w:rPr>
              <w:t>)</w:t>
            </w:r>
          </w:p>
        </w:tc>
      </w:tr>
      <w:tr w:rsidR="008F6E36" w:rsidRPr="00FD31C3" w:rsidTr="00302AC4">
        <w:trPr>
          <w:trHeight w:val="120"/>
          <w:jc w:val="center"/>
        </w:trPr>
        <w:tc>
          <w:tcPr>
            <w:tcW w:w="9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F6E36" w:rsidRPr="00A50FE1" w:rsidRDefault="008F6E36" w:rsidP="00302AC4">
            <w:pPr>
              <w:spacing w:before="60" w:after="120"/>
              <w:jc w:val="center"/>
              <w:rPr>
                <w:b/>
                <w:i/>
                <w:sz w:val="26"/>
                <w:szCs w:val="26"/>
              </w:rPr>
            </w:pPr>
            <w:r w:rsidRPr="00A50FE1">
              <w:rPr>
                <w:b/>
                <w:i/>
                <w:sz w:val="26"/>
                <w:szCs w:val="26"/>
              </w:rPr>
              <w:t>По вопросам правового регулирования отношений в сфере социальной,</w:t>
            </w:r>
            <w:r w:rsidRPr="00A50FE1">
              <w:rPr>
                <w:b/>
                <w:i/>
                <w:sz w:val="26"/>
                <w:szCs w:val="26"/>
              </w:rPr>
              <w:br/>
            </w:r>
            <w:r w:rsidRPr="00A50FE1">
              <w:rPr>
                <w:b/>
                <w:i/>
                <w:spacing w:val="-4"/>
                <w:sz w:val="26"/>
                <w:szCs w:val="26"/>
              </w:rPr>
              <w:t>демографической политики, качества жизни и трудовых отношений</w:t>
            </w:r>
          </w:p>
        </w:tc>
      </w:tr>
      <w:tr w:rsidR="008F6E36" w:rsidRPr="00FD31C3" w:rsidTr="00302AC4">
        <w:trPr>
          <w:trHeight w:val="120"/>
          <w:jc w:val="center"/>
        </w:trPr>
        <w:tc>
          <w:tcPr>
            <w:tcW w:w="9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F6E36" w:rsidRPr="00A50FE1" w:rsidRDefault="008F6E36" w:rsidP="00302AC4">
            <w:pPr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Комитет по социальной политике</w:t>
            </w:r>
          </w:p>
          <w:p w:rsidR="008F6E36" w:rsidRPr="00A50FE1" w:rsidRDefault="008F6E36" w:rsidP="00302AC4">
            <w:pPr>
              <w:pStyle w:val="aa"/>
              <w:spacing w:after="60"/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Законодательного Собрания Забайкальского края</w:t>
            </w:r>
          </w:p>
        </w:tc>
      </w:tr>
      <w:tr w:rsidR="008F6E36" w:rsidRPr="00FD31C3" w:rsidTr="000C45DA">
        <w:trPr>
          <w:trHeight w:val="120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F6E36" w:rsidRPr="00A50FE1" w:rsidRDefault="008F6E36" w:rsidP="00302AC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F6E36" w:rsidRPr="00A50FE1" w:rsidRDefault="008F6E36" w:rsidP="00302AC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F6E36" w:rsidRPr="00A50FE1" w:rsidRDefault="008F6E36" w:rsidP="00302AC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3</w:t>
            </w:r>
          </w:p>
        </w:tc>
      </w:tr>
      <w:tr w:rsidR="008F6E36" w:rsidRPr="00FD31C3" w:rsidTr="000C45DA">
        <w:trPr>
          <w:trHeight w:val="120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F6E36" w:rsidRPr="00A50FE1" w:rsidRDefault="008F6E36" w:rsidP="000C45DA">
            <w:pPr>
              <w:pStyle w:val="aa"/>
              <w:ind w:left="24"/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1.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0404E" w:rsidRPr="00A50FE1" w:rsidRDefault="008F6E36" w:rsidP="001C60ED">
            <w:pPr>
              <w:spacing w:after="240"/>
              <w:jc w:val="both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Об установлении дополнительных ограничений курения табака, потребления никотиносодержащей продукции или использования кальянов в отдельных общественных местах на территории Забайкальского края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F6E36" w:rsidRPr="00A50FE1" w:rsidRDefault="008F6E36" w:rsidP="000C45DA">
            <w:pPr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 xml:space="preserve">Прокурор </w:t>
            </w:r>
          </w:p>
          <w:p w:rsidR="008F6E36" w:rsidRPr="00A50FE1" w:rsidRDefault="008F6E36" w:rsidP="000C45DA">
            <w:pPr>
              <w:jc w:val="center"/>
              <w:rPr>
                <w:sz w:val="26"/>
                <w:szCs w:val="26"/>
              </w:rPr>
            </w:pPr>
            <w:r w:rsidRPr="00A50FE1">
              <w:rPr>
                <w:sz w:val="26"/>
                <w:szCs w:val="26"/>
              </w:rPr>
              <w:t>Забайкальского края</w:t>
            </w:r>
          </w:p>
        </w:tc>
      </w:tr>
      <w:tr w:rsidR="008B36B3" w:rsidRPr="00FD31C3" w:rsidTr="000C45DA">
        <w:trPr>
          <w:trHeight w:val="120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B36B3" w:rsidRPr="00BA7200" w:rsidRDefault="00E7627F" w:rsidP="000C45DA">
            <w:pPr>
              <w:pStyle w:val="aa"/>
              <w:ind w:left="2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A7200" w:rsidRPr="00BA7200">
              <w:rPr>
                <w:sz w:val="26"/>
                <w:szCs w:val="26"/>
              </w:rPr>
              <w:t>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C60ED" w:rsidRDefault="008B36B3" w:rsidP="001C60ED">
            <w:pPr>
              <w:jc w:val="both"/>
              <w:rPr>
                <w:sz w:val="26"/>
                <w:szCs w:val="26"/>
              </w:rPr>
            </w:pPr>
            <w:r w:rsidRPr="00FF65D3">
              <w:rPr>
                <w:sz w:val="26"/>
                <w:szCs w:val="26"/>
              </w:rPr>
              <w:t>О внесении изменений в Закон Забайкальско</w:t>
            </w:r>
            <w:r>
              <w:rPr>
                <w:sz w:val="26"/>
                <w:szCs w:val="26"/>
              </w:rPr>
              <w:t>го края "</w:t>
            </w:r>
            <w:r w:rsidRPr="00FF65D3">
              <w:rPr>
                <w:sz w:val="26"/>
                <w:szCs w:val="26"/>
              </w:rPr>
              <w:t>О мерах социальной поддержки отдельных категорий граждан в Забайкальском крае</w:t>
            </w:r>
            <w:r>
              <w:rPr>
                <w:sz w:val="26"/>
                <w:szCs w:val="26"/>
              </w:rPr>
              <w:t>"</w:t>
            </w:r>
          </w:p>
          <w:p w:rsidR="001C60ED" w:rsidRPr="00FF65D3" w:rsidRDefault="008B36B3" w:rsidP="001C60ED">
            <w:pPr>
              <w:spacing w:after="240"/>
              <w:jc w:val="both"/>
              <w:rPr>
                <w:i/>
                <w:sz w:val="26"/>
                <w:szCs w:val="26"/>
              </w:rPr>
            </w:pPr>
            <w:r w:rsidRPr="00FF65D3">
              <w:rPr>
                <w:i/>
                <w:sz w:val="26"/>
                <w:szCs w:val="26"/>
              </w:rPr>
              <w:t xml:space="preserve">(внесение изменений в часть 3 статьи 6) 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B36B3" w:rsidRDefault="008B36B3" w:rsidP="00302A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Федерация</w:t>
            </w:r>
          </w:p>
          <w:p w:rsidR="008B36B3" w:rsidRDefault="008B36B3" w:rsidP="00302A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профсоюзов </w:t>
            </w:r>
          </w:p>
          <w:p w:rsidR="008B36B3" w:rsidRDefault="008B36B3" w:rsidP="00302A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Забайкалья</w:t>
            </w:r>
          </w:p>
        </w:tc>
      </w:tr>
      <w:tr w:rsidR="008B36B3" w:rsidRPr="00FD31C3" w:rsidTr="000C45DA">
        <w:trPr>
          <w:trHeight w:val="120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B36B3" w:rsidRPr="00BA7200" w:rsidRDefault="00E7627F" w:rsidP="000C45DA">
            <w:pPr>
              <w:pStyle w:val="aa"/>
              <w:ind w:left="2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BA7200" w:rsidRPr="00BA7200">
              <w:rPr>
                <w:sz w:val="26"/>
                <w:szCs w:val="26"/>
              </w:rPr>
              <w:t>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B36B3" w:rsidRDefault="008B36B3" w:rsidP="00302AC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 внесении изменений в Закон Забайкальского края "О мерах социальной поддержки отдельных категорий граждан в Забайкальском крае"</w:t>
            </w:r>
          </w:p>
          <w:p w:rsidR="008B36B3" w:rsidRPr="00FF65D3" w:rsidRDefault="008B36B3" w:rsidP="00302AC4">
            <w:pPr>
              <w:jc w:val="both"/>
              <w:rPr>
                <w:sz w:val="26"/>
                <w:szCs w:val="26"/>
              </w:rPr>
            </w:pPr>
            <w:r w:rsidRPr="00A2458F">
              <w:rPr>
                <w:i/>
                <w:sz w:val="26"/>
                <w:szCs w:val="26"/>
              </w:rPr>
              <w:t>(</w:t>
            </w:r>
            <w:r>
              <w:rPr>
                <w:i/>
                <w:sz w:val="26"/>
                <w:szCs w:val="26"/>
              </w:rPr>
              <w:t>исключить</w:t>
            </w:r>
            <w:r w:rsidRPr="00A2458F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часть </w:t>
            </w:r>
            <w:r w:rsidRPr="00A2458F">
              <w:rPr>
                <w:i/>
                <w:sz w:val="26"/>
                <w:szCs w:val="26"/>
              </w:rPr>
              <w:t>1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A2458F">
              <w:rPr>
                <w:i/>
                <w:sz w:val="26"/>
                <w:szCs w:val="26"/>
              </w:rPr>
              <w:t>статьи 8)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B36B3" w:rsidRDefault="008B36B3" w:rsidP="00302A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Совет</w:t>
            </w:r>
          </w:p>
          <w:p w:rsidR="008B36B3" w:rsidRDefault="008B36B3" w:rsidP="00302A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муниципального района</w:t>
            </w:r>
          </w:p>
          <w:p w:rsidR="008B36B3" w:rsidRDefault="008B36B3" w:rsidP="00302AC4">
            <w:pPr>
              <w:ind w:hanging="1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"</w:t>
            </w:r>
            <w:r w:rsidRPr="00A2458F">
              <w:rPr>
                <w:sz w:val="25"/>
                <w:szCs w:val="25"/>
              </w:rPr>
              <w:t xml:space="preserve">Красночикойский </w:t>
            </w:r>
          </w:p>
          <w:p w:rsidR="00BE162F" w:rsidRDefault="008B36B3" w:rsidP="00302A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район"</w:t>
            </w:r>
          </w:p>
          <w:p w:rsidR="00BE162F" w:rsidRDefault="00BE162F" w:rsidP="00302AC4">
            <w:pPr>
              <w:jc w:val="center"/>
              <w:rPr>
                <w:sz w:val="26"/>
                <w:szCs w:val="26"/>
              </w:rPr>
            </w:pPr>
          </w:p>
        </w:tc>
      </w:tr>
      <w:tr w:rsidR="008F6E36" w:rsidRPr="00FD31C3" w:rsidTr="000C45DA">
        <w:trPr>
          <w:trHeight w:val="120"/>
          <w:jc w:val="center"/>
        </w:trPr>
        <w:tc>
          <w:tcPr>
            <w:tcW w:w="9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0404E" w:rsidRDefault="008F6E36" w:rsidP="0080404E">
            <w:pPr>
              <w:jc w:val="center"/>
              <w:rPr>
                <w:b/>
                <w:i/>
                <w:sz w:val="26"/>
                <w:szCs w:val="26"/>
              </w:rPr>
            </w:pPr>
            <w:r w:rsidRPr="008B36B3">
              <w:rPr>
                <w:b/>
                <w:i/>
                <w:sz w:val="26"/>
                <w:szCs w:val="26"/>
              </w:rPr>
              <w:lastRenderedPageBreak/>
              <w:t xml:space="preserve">По вопросам правового регулирования отношений в сфере молодежной </w:t>
            </w:r>
          </w:p>
          <w:p w:rsidR="008F6E36" w:rsidRPr="008B36B3" w:rsidRDefault="008F6E36" w:rsidP="009268EF">
            <w:pPr>
              <w:jc w:val="center"/>
              <w:rPr>
                <w:sz w:val="26"/>
                <w:szCs w:val="26"/>
              </w:rPr>
            </w:pPr>
            <w:r w:rsidRPr="008B36B3">
              <w:rPr>
                <w:b/>
                <w:i/>
                <w:sz w:val="26"/>
                <w:szCs w:val="26"/>
              </w:rPr>
              <w:t xml:space="preserve">политики, </w:t>
            </w:r>
            <w:r w:rsidRPr="008B36B3">
              <w:rPr>
                <w:rFonts w:eastAsia="Calibri"/>
                <w:b/>
                <w:i/>
                <w:sz w:val="26"/>
                <w:szCs w:val="26"/>
                <w:lang w:eastAsia="en-US"/>
              </w:rPr>
              <w:t>образования и науки,</w:t>
            </w:r>
            <w:r w:rsidRPr="008B36B3"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 w:rsidRPr="008B36B3">
              <w:rPr>
                <w:rFonts w:eastAsia="Calibri"/>
                <w:b/>
                <w:i/>
                <w:sz w:val="26"/>
                <w:szCs w:val="26"/>
                <w:lang w:eastAsia="en-US"/>
              </w:rPr>
              <w:t xml:space="preserve">миграционной </w:t>
            </w:r>
            <w:r w:rsidRPr="008B36B3">
              <w:rPr>
                <w:b/>
                <w:i/>
                <w:spacing w:val="-4"/>
                <w:sz w:val="26"/>
                <w:szCs w:val="26"/>
              </w:rPr>
              <w:t>политики,</w:t>
            </w:r>
            <w:r w:rsidR="009268EF">
              <w:rPr>
                <w:rFonts w:eastAsia="Calibri"/>
                <w:b/>
                <w:i/>
                <w:sz w:val="26"/>
                <w:szCs w:val="26"/>
                <w:lang w:eastAsia="en-US"/>
              </w:rPr>
              <w:br/>
            </w:r>
            <w:r w:rsidRPr="008B36B3">
              <w:rPr>
                <w:rFonts w:eastAsia="Calibri"/>
                <w:b/>
                <w:i/>
                <w:sz w:val="26"/>
                <w:szCs w:val="26"/>
                <w:lang w:eastAsia="en-US"/>
              </w:rPr>
              <w:t>развития туристской деятельности</w:t>
            </w:r>
          </w:p>
        </w:tc>
      </w:tr>
      <w:tr w:rsidR="008F6E36" w:rsidRPr="00FD31C3" w:rsidTr="000C45DA">
        <w:trPr>
          <w:trHeight w:val="120"/>
          <w:jc w:val="center"/>
        </w:trPr>
        <w:tc>
          <w:tcPr>
            <w:tcW w:w="9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F6E36" w:rsidRPr="008B36B3" w:rsidRDefault="008F6E36" w:rsidP="000C45DA">
            <w:pPr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Комитет по молодежной политике и спорту</w:t>
            </w:r>
            <w:r w:rsidRPr="008B36B3">
              <w:rPr>
                <w:sz w:val="26"/>
                <w:szCs w:val="26"/>
              </w:rPr>
              <w:br/>
              <w:t>Законодательного Собрания Забайкальского края</w:t>
            </w:r>
          </w:p>
        </w:tc>
      </w:tr>
      <w:tr w:rsidR="008F6E36" w:rsidRPr="00FD31C3" w:rsidTr="000C45DA">
        <w:trPr>
          <w:trHeight w:val="120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F6E36" w:rsidRPr="008B36B3" w:rsidRDefault="008F6E36" w:rsidP="000C45DA">
            <w:pPr>
              <w:pStyle w:val="aa"/>
              <w:ind w:left="24"/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F6E36" w:rsidRPr="008B36B3" w:rsidRDefault="008F6E36" w:rsidP="000C45DA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 w:val="0"/>
                <w:sz w:val="26"/>
                <w:szCs w:val="26"/>
              </w:rPr>
            </w:pPr>
            <w:r w:rsidRPr="008B36B3">
              <w:rPr>
                <w:b w:val="0"/>
                <w:sz w:val="26"/>
                <w:szCs w:val="26"/>
              </w:rPr>
              <w:t>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F6E36" w:rsidRPr="008B36B3" w:rsidRDefault="008F6E36" w:rsidP="000C45DA">
            <w:pPr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3</w:t>
            </w:r>
          </w:p>
        </w:tc>
      </w:tr>
      <w:tr w:rsidR="008F6E36" w:rsidRPr="00FD31C3" w:rsidTr="000C45DA">
        <w:trPr>
          <w:trHeight w:val="120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F6E36" w:rsidRPr="008B36B3" w:rsidRDefault="008F6E36" w:rsidP="000C45DA">
            <w:pPr>
              <w:pStyle w:val="aa"/>
              <w:ind w:left="24"/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1.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F6E36" w:rsidRPr="008B36B3" w:rsidRDefault="008F6E36" w:rsidP="000C45DA">
            <w:pPr>
              <w:pStyle w:val="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b w:val="0"/>
                <w:sz w:val="26"/>
                <w:szCs w:val="26"/>
              </w:rPr>
            </w:pPr>
            <w:r w:rsidRPr="008B36B3">
              <w:rPr>
                <w:b w:val="0"/>
                <w:sz w:val="26"/>
                <w:szCs w:val="26"/>
              </w:rPr>
              <w:t>О внесении изменений в Закон Забайкальского края "О порядке и условиях присвоения званий "Ветеран труда", "Ветеран труда Забайкальского края"</w:t>
            </w:r>
          </w:p>
          <w:p w:rsidR="008F6E36" w:rsidRPr="008B36B3" w:rsidRDefault="008F6E36" w:rsidP="000C45DA">
            <w:pPr>
              <w:pStyle w:val="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i/>
                <w:sz w:val="26"/>
                <w:szCs w:val="26"/>
              </w:rPr>
            </w:pPr>
            <w:r w:rsidRPr="008B36B3">
              <w:rPr>
                <w:b w:val="0"/>
                <w:i/>
                <w:sz w:val="26"/>
                <w:szCs w:val="26"/>
              </w:rPr>
              <w:t>(в части уточнения статуса ветерана и порядка присвоения звания)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F6E36" w:rsidRPr="008B36B3" w:rsidRDefault="008F6E36" w:rsidP="000C45DA">
            <w:pPr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Депутаты</w:t>
            </w:r>
          </w:p>
          <w:p w:rsidR="008F6E36" w:rsidRPr="008B36B3" w:rsidRDefault="008F6E36" w:rsidP="000C45DA">
            <w:pPr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 xml:space="preserve">Законодательного Собрания </w:t>
            </w:r>
          </w:p>
          <w:p w:rsidR="008F6E36" w:rsidRPr="008B36B3" w:rsidRDefault="008F6E36" w:rsidP="000C45DA">
            <w:pPr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Забайкальского края</w:t>
            </w:r>
          </w:p>
          <w:p w:rsidR="008F6E36" w:rsidRPr="008B36B3" w:rsidRDefault="008F6E36" w:rsidP="00A50FE1">
            <w:pPr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(фракция КПРФ)</w:t>
            </w:r>
          </w:p>
        </w:tc>
      </w:tr>
      <w:tr w:rsidR="008B36B3" w:rsidRPr="00FD31C3" w:rsidTr="000C45DA">
        <w:trPr>
          <w:trHeight w:val="120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B36B3" w:rsidRPr="008B36B3" w:rsidRDefault="008B36B3" w:rsidP="000C45DA">
            <w:pPr>
              <w:pStyle w:val="aa"/>
              <w:ind w:left="24"/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2.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B36B3" w:rsidRPr="008B36B3" w:rsidRDefault="008B36B3" w:rsidP="00302AC4">
            <w:pPr>
              <w:jc w:val="both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 xml:space="preserve">О внесении изменений в Закон Забайкальского края "Об отдельных вопросах в сфере образования" </w:t>
            </w:r>
          </w:p>
          <w:p w:rsidR="008B36B3" w:rsidRPr="008B36B3" w:rsidRDefault="008B36B3" w:rsidP="00302AC4">
            <w:pPr>
              <w:jc w:val="both"/>
              <w:rPr>
                <w:sz w:val="26"/>
                <w:szCs w:val="26"/>
              </w:rPr>
            </w:pPr>
            <w:r w:rsidRPr="008B36B3">
              <w:rPr>
                <w:i/>
                <w:sz w:val="26"/>
                <w:szCs w:val="26"/>
              </w:rPr>
              <w:t>(в части установления мер социальной поддержки педагогическим работникам муниципальных бюджетных дошкольных образовательных учреждений и муниципальных бюджетных общеобразовательных учреждений)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B36B3" w:rsidRPr="008B36B3" w:rsidRDefault="008B36B3" w:rsidP="00302AC4">
            <w:pPr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Дума</w:t>
            </w:r>
          </w:p>
          <w:p w:rsidR="001C60ED" w:rsidRDefault="008B36B3" w:rsidP="00302AC4">
            <w:pPr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 xml:space="preserve">городского </w:t>
            </w:r>
          </w:p>
          <w:p w:rsidR="001C60ED" w:rsidRDefault="008B36B3" w:rsidP="00302AC4">
            <w:pPr>
              <w:jc w:val="center"/>
              <w:rPr>
                <w:sz w:val="26"/>
                <w:szCs w:val="26"/>
              </w:rPr>
            </w:pPr>
            <w:r w:rsidRPr="008B36B3">
              <w:rPr>
                <w:sz w:val="26"/>
                <w:szCs w:val="26"/>
              </w:rPr>
              <w:t>округа</w:t>
            </w:r>
          </w:p>
          <w:p w:rsidR="008B36B3" w:rsidRPr="008B36B3" w:rsidRDefault="001C60ED" w:rsidP="001C60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8B36B3" w:rsidRPr="008B36B3">
              <w:rPr>
                <w:sz w:val="26"/>
                <w:szCs w:val="26"/>
              </w:rPr>
              <w:t>"Город Чита"</w:t>
            </w:r>
          </w:p>
        </w:tc>
      </w:tr>
      <w:tr w:rsidR="008B36B3" w:rsidRPr="00FD31C3" w:rsidTr="000C45DA">
        <w:trPr>
          <w:trHeight w:val="120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B36B3" w:rsidRPr="0080404E" w:rsidRDefault="008B36B3" w:rsidP="000C45DA">
            <w:pPr>
              <w:pStyle w:val="aa"/>
              <w:ind w:left="24"/>
              <w:jc w:val="center"/>
              <w:rPr>
                <w:sz w:val="26"/>
                <w:szCs w:val="26"/>
              </w:rPr>
            </w:pPr>
            <w:r w:rsidRPr="0080404E">
              <w:rPr>
                <w:sz w:val="26"/>
                <w:szCs w:val="26"/>
              </w:rPr>
              <w:t>3.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B36B3" w:rsidRPr="00FF65D3" w:rsidRDefault="008B36B3" w:rsidP="00302AC4">
            <w:pPr>
              <w:jc w:val="both"/>
              <w:rPr>
                <w:sz w:val="26"/>
                <w:szCs w:val="26"/>
              </w:rPr>
            </w:pPr>
            <w:r w:rsidRPr="00FF65D3">
              <w:rPr>
                <w:sz w:val="26"/>
                <w:szCs w:val="26"/>
              </w:rPr>
              <w:t>О внесении изменений в Закон Забайкальско</w:t>
            </w:r>
            <w:r>
              <w:rPr>
                <w:sz w:val="26"/>
                <w:szCs w:val="26"/>
              </w:rPr>
              <w:t>го края "</w:t>
            </w:r>
            <w:r w:rsidRPr="00FF65D3">
              <w:rPr>
                <w:sz w:val="26"/>
                <w:szCs w:val="26"/>
              </w:rPr>
              <w:t>Об отдельных вопросах в сфере образования</w:t>
            </w:r>
            <w:r>
              <w:rPr>
                <w:sz w:val="26"/>
                <w:szCs w:val="26"/>
              </w:rPr>
              <w:t>"</w:t>
            </w:r>
          </w:p>
          <w:p w:rsidR="008B36B3" w:rsidRPr="00FF65D3" w:rsidRDefault="008B36B3" w:rsidP="00302AC4">
            <w:pPr>
              <w:jc w:val="both"/>
              <w:rPr>
                <w:i/>
                <w:sz w:val="26"/>
                <w:szCs w:val="26"/>
              </w:rPr>
            </w:pPr>
            <w:r w:rsidRPr="00FF65D3">
              <w:rPr>
                <w:i/>
                <w:sz w:val="26"/>
                <w:szCs w:val="26"/>
              </w:rPr>
              <w:t xml:space="preserve">(внесение изменений в часть 1 статьи 7) 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B36B3" w:rsidRDefault="008B36B3" w:rsidP="00302A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Федерация</w:t>
            </w:r>
          </w:p>
          <w:p w:rsidR="008B36B3" w:rsidRDefault="008B36B3" w:rsidP="00302A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профсоюзов </w:t>
            </w:r>
          </w:p>
          <w:p w:rsidR="008B36B3" w:rsidRDefault="008B36B3" w:rsidP="00302A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Забайкалья</w:t>
            </w:r>
          </w:p>
        </w:tc>
      </w:tr>
      <w:tr w:rsidR="00A50FE1" w:rsidRPr="00FD31C3" w:rsidTr="000C45DA">
        <w:trPr>
          <w:trHeight w:val="120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A50FE1" w:rsidRPr="0080404E" w:rsidRDefault="00E6145C" w:rsidP="000C45DA">
            <w:pPr>
              <w:pStyle w:val="aa"/>
              <w:ind w:left="2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A50FE1" w:rsidRPr="00E6145C" w:rsidRDefault="00A50FE1" w:rsidP="002B25ED">
            <w:pPr>
              <w:rPr>
                <w:sz w:val="26"/>
                <w:szCs w:val="26"/>
              </w:rPr>
            </w:pPr>
            <w:r w:rsidRPr="00E6145C">
              <w:rPr>
                <w:sz w:val="26"/>
                <w:szCs w:val="26"/>
              </w:rPr>
              <w:t>О внесении изменений в Закон Забайкальского края "Об отдельных вопросах в сфере образования"</w:t>
            </w:r>
          </w:p>
          <w:p w:rsidR="00A50FE1" w:rsidRPr="006F2021" w:rsidRDefault="00A50FE1" w:rsidP="00A50FE1">
            <w:r w:rsidRPr="00FF65D3">
              <w:rPr>
                <w:i/>
                <w:sz w:val="26"/>
                <w:szCs w:val="26"/>
              </w:rPr>
              <w:t>(дополнить статьей 7</w:t>
            </w:r>
            <w:r w:rsidRPr="00FF65D3">
              <w:rPr>
                <w:i/>
                <w:sz w:val="26"/>
                <w:szCs w:val="26"/>
                <w:vertAlign w:val="superscript"/>
              </w:rPr>
              <w:t>1</w:t>
            </w:r>
            <w:r w:rsidRPr="00FF65D3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A50FE1" w:rsidRDefault="00A50FE1" w:rsidP="00A50F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Федерация</w:t>
            </w:r>
          </w:p>
          <w:p w:rsidR="00A50FE1" w:rsidRDefault="00A50FE1" w:rsidP="00A50F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профсоюзов</w:t>
            </w:r>
          </w:p>
          <w:p w:rsidR="00A50FE1" w:rsidRPr="006F2021" w:rsidRDefault="00A50FE1" w:rsidP="00A50FE1">
            <w:pPr>
              <w:jc w:val="center"/>
            </w:pPr>
            <w:r>
              <w:rPr>
                <w:sz w:val="26"/>
                <w:szCs w:val="26"/>
              </w:rPr>
              <w:t>Забайкалья</w:t>
            </w:r>
          </w:p>
        </w:tc>
      </w:tr>
    </w:tbl>
    <w:p w:rsidR="001B4255" w:rsidRPr="00FD31C3" w:rsidRDefault="001B4255" w:rsidP="001B4255">
      <w:pPr>
        <w:rPr>
          <w:color w:val="FF0000"/>
          <w:sz w:val="2"/>
          <w:szCs w:val="2"/>
        </w:rPr>
      </w:pPr>
    </w:p>
    <w:p w:rsidR="001B4255" w:rsidRPr="00FD31C3" w:rsidRDefault="001B4255" w:rsidP="001B4255">
      <w:pPr>
        <w:rPr>
          <w:color w:val="FF0000"/>
        </w:rPr>
      </w:pPr>
    </w:p>
    <w:tbl>
      <w:tblPr>
        <w:tblW w:w="94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"/>
        <w:gridCol w:w="6763"/>
        <w:gridCol w:w="2186"/>
        <w:gridCol w:w="20"/>
      </w:tblGrid>
      <w:tr w:rsidR="001B4255" w:rsidRPr="00DC73EA" w:rsidTr="000C45DA">
        <w:trPr>
          <w:cantSplit/>
          <w:jc w:val="center"/>
        </w:trPr>
        <w:tc>
          <w:tcPr>
            <w:tcW w:w="94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4255" w:rsidRPr="00DC73EA" w:rsidRDefault="001B4255" w:rsidP="000C45DA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DC73EA">
              <w:rPr>
                <w:b/>
                <w:sz w:val="26"/>
                <w:szCs w:val="26"/>
                <w:u w:val="single"/>
                <w:lang w:val="en-US"/>
              </w:rPr>
              <w:t>II</w:t>
            </w:r>
            <w:r w:rsidRPr="00DC73EA">
              <w:rPr>
                <w:b/>
                <w:sz w:val="26"/>
                <w:szCs w:val="26"/>
                <w:u w:val="single"/>
              </w:rPr>
              <w:t>. Мероприятия Законодательного Собрания Забайкальского края</w:t>
            </w:r>
          </w:p>
          <w:p w:rsidR="001B4255" w:rsidRPr="00DC73EA" w:rsidRDefault="001B4255" w:rsidP="000C45DA">
            <w:pPr>
              <w:jc w:val="center"/>
              <w:rPr>
                <w:sz w:val="16"/>
                <w:szCs w:val="16"/>
              </w:rPr>
            </w:pPr>
          </w:p>
        </w:tc>
      </w:tr>
      <w:tr w:rsidR="001B4255" w:rsidRPr="00DC73EA" w:rsidTr="000C45DA">
        <w:trPr>
          <w:gridAfter w:val="1"/>
          <w:wAfter w:w="20" w:type="dxa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  <w:vAlign w:val="center"/>
          </w:tcPr>
          <w:p w:rsidR="001B4255" w:rsidRPr="00DC73EA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№ п/п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  <w:vAlign w:val="center"/>
          </w:tcPr>
          <w:p w:rsidR="001B4255" w:rsidRPr="00DC73EA" w:rsidRDefault="001B4255" w:rsidP="000C45DA">
            <w:pPr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Мероприятие,</w:t>
            </w:r>
          </w:p>
          <w:p w:rsidR="001B4255" w:rsidRPr="00DC73EA" w:rsidRDefault="001B4255" w:rsidP="000C45DA">
            <w:pPr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сроки и место проведения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  <w:vAlign w:val="center"/>
          </w:tcPr>
          <w:p w:rsidR="001B4255" w:rsidRPr="00DC73EA" w:rsidRDefault="001B4255" w:rsidP="000C45DA">
            <w:pPr>
              <w:spacing w:line="216" w:lineRule="auto"/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Ответственные</w:t>
            </w:r>
          </w:p>
          <w:p w:rsidR="001B4255" w:rsidRPr="00DC73EA" w:rsidRDefault="001B4255" w:rsidP="000C45DA">
            <w:pPr>
              <w:spacing w:line="216" w:lineRule="auto"/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 xml:space="preserve">за подготовку и проведение </w:t>
            </w:r>
          </w:p>
          <w:p w:rsidR="001B4255" w:rsidRPr="00DC73EA" w:rsidRDefault="001B4255" w:rsidP="000C45DA">
            <w:pPr>
              <w:spacing w:line="216" w:lineRule="auto"/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мероприятия</w:t>
            </w:r>
          </w:p>
        </w:tc>
      </w:tr>
      <w:tr w:rsidR="001B4255" w:rsidRPr="00DC73EA" w:rsidTr="000C45DA">
        <w:trPr>
          <w:gridAfter w:val="1"/>
          <w:wAfter w:w="20" w:type="dxa"/>
          <w:trHeight w:val="179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DC73EA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DC73EA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2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DC73EA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3</w:t>
            </w:r>
          </w:p>
        </w:tc>
      </w:tr>
      <w:tr w:rsidR="00A120D4" w:rsidRPr="00FD31C3" w:rsidTr="006B374C">
        <w:trPr>
          <w:gridAfter w:val="1"/>
          <w:wAfter w:w="20" w:type="dxa"/>
          <w:trHeight w:val="23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A120D4" w:rsidRPr="00396732" w:rsidRDefault="00681405" w:rsidP="000C45DA">
            <w:pPr>
              <w:ind w:left="2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396732" w:rsidRPr="00396732">
              <w:rPr>
                <w:sz w:val="26"/>
                <w:szCs w:val="26"/>
              </w:rPr>
              <w:t>.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994CD6" w:rsidRPr="00101E3A" w:rsidRDefault="00107623" w:rsidP="00994C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Заседание "к</w:t>
            </w:r>
            <w:r w:rsidR="00994CD6" w:rsidRPr="00101E3A">
              <w:rPr>
                <w:sz w:val="26"/>
                <w:szCs w:val="26"/>
              </w:rPr>
              <w:t>ругл</w:t>
            </w:r>
            <w:r>
              <w:rPr>
                <w:sz w:val="26"/>
                <w:szCs w:val="26"/>
              </w:rPr>
              <w:t>ого</w:t>
            </w:r>
            <w:r w:rsidR="00994CD6" w:rsidRPr="00101E3A">
              <w:rPr>
                <w:sz w:val="26"/>
                <w:szCs w:val="26"/>
              </w:rPr>
              <w:t xml:space="preserve"> стол</w:t>
            </w:r>
            <w:r>
              <w:rPr>
                <w:sz w:val="26"/>
                <w:szCs w:val="26"/>
              </w:rPr>
              <w:t>а</w:t>
            </w:r>
            <w:r w:rsidR="00994CD6" w:rsidRPr="00101E3A">
              <w:rPr>
                <w:sz w:val="26"/>
                <w:szCs w:val="26"/>
              </w:rPr>
              <w:t>" по обсуждению проекта Стратегии социально-экономического развития Забайкальского края до 2035 года и мероприятий по ее реализации</w:t>
            </w:r>
          </w:p>
          <w:p w:rsidR="00101E3A" w:rsidRDefault="00101E3A" w:rsidP="00994CD6">
            <w:pPr>
              <w:jc w:val="both"/>
              <w:rPr>
                <w:i/>
              </w:rPr>
            </w:pPr>
          </w:p>
          <w:p w:rsidR="004C53EB" w:rsidRDefault="004C53EB" w:rsidP="00994CD6">
            <w:pPr>
              <w:jc w:val="both"/>
              <w:rPr>
                <w:i/>
              </w:rPr>
            </w:pPr>
            <w:r>
              <w:rPr>
                <w:i/>
              </w:rPr>
              <w:t>г. Чита</w:t>
            </w:r>
          </w:p>
          <w:p w:rsidR="00994CD6" w:rsidRPr="00101E3A" w:rsidRDefault="00994CD6" w:rsidP="004C53EB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101E3A">
              <w:rPr>
                <w:sz w:val="26"/>
                <w:szCs w:val="26"/>
              </w:rPr>
              <w:t>Апрель</w:t>
            </w:r>
          </w:p>
          <w:p w:rsidR="00A120D4" w:rsidRPr="00FD31C3" w:rsidRDefault="00A120D4" w:rsidP="000C45DA">
            <w:pPr>
              <w:autoSpaceDE w:val="0"/>
              <w:autoSpaceDN w:val="0"/>
              <w:adjustRightInd w:val="0"/>
              <w:jc w:val="both"/>
              <w:rPr>
                <w:color w:val="FF0000"/>
                <w:sz w:val="26"/>
                <w:szCs w:val="26"/>
                <w:lang w:eastAsia="en-US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>Комитет</w:t>
            </w:r>
          </w:p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 xml:space="preserve">по экономической политике и предпринимательству </w:t>
            </w:r>
          </w:p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 xml:space="preserve">Законодательного Собрания </w:t>
            </w:r>
          </w:p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 xml:space="preserve">Забайкальского </w:t>
            </w:r>
          </w:p>
          <w:p w:rsidR="00F42449" w:rsidRPr="004C53EB" w:rsidRDefault="00BE162F" w:rsidP="00BE162F">
            <w:pPr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="00A120D4" w:rsidRPr="004C53EB">
              <w:rPr>
                <w:sz w:val="26"/>
                <w:szCs w:val="26"/>
              </w:rPr>
              <w:t>рая</w:t>
            </w:r>
          </w:p>
        </w:tc>
      </w:tr>
      <w:tr w:rsidR="00A120D4" w:rsidRPr="00FD31C3" w:rsidTr="006B374C">
        <w:trPr>
          <w:gridAfter w:val="1"/>
          <w:wAfter w:w="20" w:type="dxa"/>
          <w:trHeight w:val="23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A120D4" w:rsidRPr="00396732" w:rsidRDefault="00681405" w:rsidP="000C45DA">
            <w:pPr>
              <w:ind w:left="2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396732" w:rsidRPr="00396732">
              <w:rPr>
                <w:sz w:val="26"/>
                <w:szCs w:val="26"/>
              </w:rPr>
              <w:t>.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994CD6" w:rsidRPr="00101E3A" w:rsidRDefault="00107623" w:rsidP="00994C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Заседание </w:t>
            </w:r>
            <w:r w:rsidR="00994CD6" w:rsidRPr="00101E3A">
              <w:rPr>
                <w:sz w:val="26"/>
                <w:szCs w:val="26"/>
              </w:rPr>
              <w:t>"</w:t>
            </w:r>
            <w:r>
              <w:rPr>
                <w:sz w:val="26"/>
                <w:szCs w:val="26"/>
              </w:rPr>
              <w:t>к</w:t>
            </w:r>
            <w:r w:rsidR="00994CD6" w:rsidRPr="00101E3A">
              <w:rPr>
                <w:sz w:val="26"/>
                <w:szCs w:val="26"/>
              </w:rPr>
              <w:t>ругл</w:t>
            </w:r>
            <w:r>
              <w:rPr>
                <w:sz w:val="26"/>
                <w:szCs w:val="26"/>
              </w:rPr>
              <w:t>ого</w:t>
            </w:r>
            <w:r w:rsidR="00994CD6" w:rsidRPr="00101E3A">
              <w:rPr>
                <w:sz w:val="26"/>
                <w:szCs w:val="26"/>
              </w:rPr>
              <w:t xml:space="preserve"> стол</w:t>
            </w:r>
            <w:r>
              <w:rPr>
                <w:sz w:val="26"/>
                <w:szCs w:val="26"/>
              </w:rPr>
              <w:t>а</w:t>
            </w:r>
            <w:r w:rsidR="00994CD6" w:rsidRPr="00101E3A">
              <w:rPr>
                <w:sz w:val="26"/>
                <w:szCs w:val="26"/>
              </w:rPr>
              <w:t>" по обсуждению проекта закона Забайкальского края "О социальном предпринимательстве"</w:t>
            </w:r>
          </w:p>
          <w:p w:rsidR="004C53EB" w:rsidRDefault="004C53EB" w:rsidP="004C53EB">
            <w:pPr>
              <w:jc w:val="both"/>
              <w:rPr>
                <w:i/>
              </w:rPr>
            </w:pPr>
          </w:p>
          <w:p w:rsidR="004C53EB" w:rsidRDefault="004C53EB" w:rsidP="004C53EB">
            <w:pPr>
              <w:jc w:val="both"/>
              <w:rPr>
                <w:i/>
              </w:rPr>
            </w:pPr>
            <w:r>
              <w:rPr>
                <w:i/>
              </w:rPr>
              <w:t>г. Чита</w:t>
            </w:r>
          </w:p>
          <w:p w:rsidR="00994CD6" w:rsidRPr="00101E3A" w:rsidRDefault="00994CD6" w:rsidP="004C53EB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101E3A">
              <w:rPr>
                <w:sz w:val="26"/>
                <w:szCs w:val="26"/>
              </w:rPr>
              <w:t>Апрель</w:t>
            </w:r>
          </w:p>
          <w:p w:rsidR="00A120D4" w:rsidRPr="00FD31C3" w:rsidRDefault="00A120D4" w:rsidP="000C45DA">
            <w:pPr>
              <w:autoSpaceDE w:val="0"/>
              <w:autoSpaceDN w:val="0"/>
              <w:adjustRightInd w:val="0"/>
              <w:jc w:val="both"/>
              <w:rPr>
                <w:color w:val="FF0000"/>
                <w:sz w:val="26"/>
                <w:szCs w:val="26"/>
                <w:lang w:eastAsia="en-US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>Комитет</w:t>
            </w:r>
          </w:p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 xml:space="preserve">по экономической политике и предпринимательству </w:t>
            </w:r>
          </w:p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 xml:space="preserve">Законодательного Собрания </w:t>
            </w:r>
          </w:p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 xml:space="preserve">Забайкальского </w:t>
            </w:r>
          </w:p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>края</w:t>
            </w:r>
          </w:p>
        </w:tc>
      </w:tr>
      <w:tr w:rsidR="00A120D4" w:rsidRPr="00FD31C3" w:rsidTr="006B374C">
        <w:trPr>
          <w:gridAfter w:val="1"/>
          <w:wAfter w:w="20" w:type="dxa"/>
          <w:trHeight w:val="23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A120D4" w:rsidRPr="00396732" w:rsidRDefault="00681405" w:rsidP="000C45DA">
            <w:pPr>
              <w:ind w:left="2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  <w:r w:rsidR="00396732" w:rsidRPr="00396732">
              <w:rPr>
                <w:sz w:val="26"/>
                <w:szCs w:val="26"/>
              </w:rPr>
              <w:t>.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994CD6" w:rsidRPr="00101E3A" w:rsidRDefault="00994CD6" w:rsidP="00994CD6">
            <w:pPr>
              <w:jc w:val="both"/>
              <w:rPr>
                <w:sz w:val="26"/>
                <w:szCs w:val="26"/>
              </w:rPr>
            </w:pPr>
            <w:r w:rsidRPr="00101E3A">
              <w:rPr>
                <w:sz w:val="26"/>
                <w:szCs w:val="26"/>
              </w:rPr>
              <w:t>Диалоговая площадка по обсуждению проекта закона Забайкальского края "О нестационарных торговых объектах"</w:t>
            </w:r>
          </w:p>
          <w:p w:rsidR="004C53EB" w:rsidRDefault="004C53EB" w:rsidP="00F055CA">
            <w:pPr>
              <w:spacing w:before="120" w:after="120"/>
              <w:jc w:val="both"/>
              <w:rPr>
                <w:i/>
              </w:rPr>
            </w:pPr>
            <w:r>
              <w:rPr>
                <w:i/>
              </w:rPr>
              <w:t>г. Чита</w:t>
            </w:r>
          </w:p>
          <w:p w:rsidR="00994CD6" w:rsidRPr="00101E3A" w:rsidRDefault="00994CD6" w:rsidP="00F055CA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101E3A">
              <w:rPr>
                <w:sz w:val="26"/>
                <w:szCs w:val="26"/>
              </w:rPr>
              <w:t>Апрель</w:t>
            </w:r>
          </w:p>
          <w:p w:rsidR="00A120D4" w:rsidRPr="00FD31C3" w:rsidRDefault="00A120D4" w:rsidP="000C45DA">
            <w:pPr>
              <w:autoSpaceDE w:val="0"/>
              <w:autoSpaceDN w:val="0"/>
              <w:adjustRightInd w:val="0"/>
              <w:jc w:val="both"/>
              <w:rPr>
                <w:color w:val="FF0000"/>
                <w:sz w:val="26"/>
                <w:szCs w:val="26"/>
                <w:lang w:eastAsia="en-US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>Комитет</w:t>
            </w:r>
          </w:p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 xml:space="preserve">по экономической политике и предпринимательству </w:t>
            </w:r>
          </w:p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 xml:space="preserve">Законодательного Собрания </w:t>
            </w:r>
          </w:p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 xml:space="preserve">Забайкальского </w:t>
            </w:r>
          </w:p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>края</w:t>
            </w:r>
          </w:p>
        </w:tc>
      </w:tr>
      <w:tr w:rsidR="00A120D4" w:rsidRPr="00FD31C3" w:rsidTr="006B374C">
        <w:trPr>
          <w:gridAfter w:val="1"/>
          <w:wAfter w:w="20" w:type="dxa"/>
          <w:trHeight w:val="23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A120D4" w:rsidRPr="00396732" w:rsidRDefault="00681405" w:rsidP="000C45DA">
            <w:pPr>
              <w:ind w:left="2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396732" w:rsidRPr="00396732">
              <w:rPr>
                <w:sz w:val="26"/>
                <w:szCs w:val="26"/>
              </w:rPr>
              <w:t>.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994CD6" w:rsidRPr="00101E3A" w:rsidRDefault="00994CD6" w:rsidP="00994CD6">
            <w:pPr>
              <w:jc w:val="both"/>
              <w:rPr>
                <w:sz w:val="26"/>
                <w:szCs w:val="26"/>
              </w:rPr>
            </w:pPr>
            <w:r w:rsidRPr="00101E3A">
              <w:rPr>
                <w:sz w:val="26"/>
                <w:szCs w:val="26"/>
              </w:rPr>
              <w:t>Научно-практическая конференция</w:t>
            </w:r>
            <w:r w:rsidRPr="00101E3A">
              <w:rPr>
                <w:i/>
                <w:sz w:val="26"/>
                <w:szCs w:val="26"/>
              </w:rPr>
              <w:t xml:space="preserve"> </w:t>
            </w:r>
            <w:r w:rsidRPr="00101E3A">
              <w:rPr>
                <w:sz w:val="26"/>
                <w:szCs w:val="26"/>
              </w:rPr>
              <w:t>"Меценаты русской провинции: история и современность" совместно с Забайкальским государственным университетом, Государственным учреждением культуры "Центр охраны и сохранения объектов культурного наследия" Забайкальского края</w:t>
            </w:r>
          </w:p>
          <w:p w:rsidR="004C53EB" w:rsidRDefault="004C53EB" w:rsidP="004C53EB">
            <w:pPr>
              <w:jc w:val="both"/>
              <w:rPr>
                <w:i/>
              </w:rPr>
            </w:pPr>
          </w:p>
          <w:p w:rsidR="004C53EB" w:rsidRDefault="004C53EB" w:rsidP="004C53EB">
            <w:pPr>
              <w:jc w:val="both"/>
              <w:rPr>
                <w:i/>
              </w:rPr>
            </w:pPr>
            <w:r>
              <w:rPr>
                <w:i/>
              </w:rPr>
              <w:t>г. Чита</w:t>
            </w:r>
          </w:p>
          <w:p w:rsidR="00A120D4" w:rsidRPr="00101E3A" w:rsidRDefault="00994CD6" w:rsidP="004C53E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FF0000"/>
                <w:sz w:val="26"/>
                <w:szCs w:val="26"/>
                <w:lang w:eastAsia="en-US"/>
              </w:rPr>
            </w:pPr>
            <w:r w:rsidRPr="00101E3A">
              <w:rPr>
                <w:sz w:val="26"/>
                <w:szCs w:val="26"/>
              </w:rPr>
              <w:t>Май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>Комитет</w:t>
            </w:r>
          </w:p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 xml:space="preserve">по экономической политике и предпринимательству </w:t>
            </w:r>
          </w:p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 xml:space="preserve">Законодательного Собрания </w:t>
            </w:r>
          </w:p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 xml:space="preserve">Забайкальского </w:t>
            </w:r>
          </w:p>
          <w:p w:rsidR="00A120D4" w:rsidRPr="004C53EB" w:rsidRDefault="00A120D4" w:rsidP="00A120D4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4C53EB">
              <w:rPr>
                <w:sz w:val="26"/>
                <w:szCs w:val="26"/>
              </w:rPr>
              <w:t>края</w:t>
            </w:r>
          </w:p>
        </w:tc>
      </w:tr>
      <w:tr w:rsidR="00681405" w:rsidRPr="00681405" w:rsidTr="0077063E">
        <w:trPr>
          <w:gridAfter w:val="1"/>
          <w:wAfter w:w="20" w:type="dxa"/>
          <w:trHeight w:val="23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681405" w:rsidRPr="00681405" w:rsidRDefault="00681405" w:rsidP="0077063E">
            <w:pPr>
              <w:ind w:left="24"/>
              <w:jc w:val="center"/>
              <w:rPr>
                <w:sz w:val="26"/>
                <w:szCs w:val="26"/>
              </w:rPr>
            </w:pPr>
            <w:r w:rsidRPr="00681405">
              <w:rPr>
                <w:sz w:val="26"/>
                <w:szCs w:val="26"/>
              </w:rPr>
              <w:t>5.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681405" w:rsidRPr="00681405" w:rsidRDefault="00681405" w:rsidP="0077063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eastAsia="en-US"/>
              </w:rPr>
            </w:pPr>
            <w:r w:rsidRPr="00681405">
              <w:rPr>
                <w:sz w:val="26"/>
                <w:szCs w:val="26"/>
                <w:lang w:eastAsia="en-US"/>
              </w:rPr>
              <w:t xml:space="preserve">Заседание Собрания представителей Агинского Бурятского округа </w:t>
            </w:r>
          </w:p>
          <w:p w:rsidR="00681405" w:rsidRPr="00681405" w:rsidRDefault="00681405" w:rsidP="0077063E">
            <w:pPr>
              <w:autoSpaceDE w:val="0"/>
              <w:autoSpaceDN w:val="0"/>
              <w:adjustRightInd w:val="0"/>
              <w:spacing w:before="120"/>
              <w:jc w:val="both"/>
              <w:rPr>
                <w:i/>
                <w:lang w:eastAsia="en-US"/>
              </w:rPr>
            </w:pPr>
            <w:r w:rsidRPr="00681405">
              <w:rPr>
                <w:i/>
                <w:lang w:eastAsia="en-US"/>
              </w:rPr>
              <w:t>пгт Агинское</w:t>
            </w:r>
          </w:p>
          <w:p w:rsidR="00681405" w:rsidRPr="00681405" w:rsidRDefault="00681405" w:rsidP="0077063E">
            <w:pPr>
              <w:autoSpaceDE w:val="0"/>
              <w:autoSpaceDN w:val="0"/>
              <w:adjustRightInd w:val="0"/>
              <w:spacing w:before="120"/>
              <w:jc w:val="both"/>
              <w:rPr>
                <w:sz w:val="26"/>
                <w:szCs w:val="26"/>
              </w:rPr>
            </w:pPr>
            <w:r w:rsidRPr="00681405">
              <w:rPr>
                <w:sz w:val="26"/>
                <w:szCs w:val="26"/>
                <w:lang w:eastAsia="en-US"/>
              </w:rPr>
              <w:t>Июнь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681405" w:rsidRPr="00681405" w:rsidRDefault="00681405" w:rsidP="0077063E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681405">
              <w:rPr>
                <w:sz w:val="26"/>
                <w:szCs w:val="26"/>
              </w:rPr>
              <w:t>Собрание</w:t>
            </w:r>
          </w:p>
          <w:p w:rsidR="00681405" w:rsidRPr="00681405" w:rsidRDefault="00681405" w:rsidP="0077063E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681405">
              <w:rPr>
                <w:sz w:val="26"/>
                <w:szCs w:val="26"/>
              </w:rPr>
              <w:t xml:space="preserve">представителей Агинского </w:t>
            </w:r>
          </w:p>
          <w:p w:rsidR="00681405" w:rsidRPr="00681405" w:rsidRDefault="00681405" w:rsidP="0077063E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681405">
              <w:rPr>
                <w:sz w:val="26"/>
                <w:szCs w:val="26"/>
              </w:rPr>
              <w:t>Бурятского округа,</w:t>
            </w:r>
          </w:p>
          <w:p w:rsidR="00681405" w:rsidRPr="00681405" w:rsidRDefault="00681405" w:rsidP="0077063E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681405">
              <w:rPr>
                <w:sz w:val="26"/>
                <w:szCs w:val="26"/>
              </w:rPr>
              <w:t>аппарат Законодательного Собрания Забайкальского края</w:t>
            </w:r>
          </w:p>
        </w:tc>
      </w:tr>
      <w:tr w:rsidR="001B4255" w:rsidRPr="00DC73EA" w:rsidTr="006B374C">
        <w:trPr>
          <w:gridAfter w:val="1"/>
          <w:wAfter w:w="20" w:type="dxa"/>
          <w:trHeight w:val="23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DC73EA" w:rsidRDefault="00396732" w:rsidP="000C45DA">
            <w:pPr>
              <w:ind w:left="2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1B4255" w:rsidRPr="00DC73EA">
              <w:rPr>
                <w:sz w:val="26"/>
                <w:szCs w:val="26"/>
              </w:rPr>
              <w:t>.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DC73EA" w:rsidRDefault="001B4255" w:rsidP="000C45DA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eastAsia="en-US"/>
              </w:rPr>
            </w:pPr>
            <w:r w:rsidRPr="00DC73EA">
              <w:rPr>
                <w:spacing w:val="-2"/>
                <w:sz w:val="26"/>
                <w:szCs w:val="26"/>
                <w:lang w:eastAsia="en-US"/>
              </w:rPr>
              <w:t>Мероприятия, проводимые Председателем Законодательного</w:t>
            </w:r>
            <w:r w:rsidRPr="00DC73EA">
              <w:rPr>
                <w:sz w:val="26"/>
                <w:szCs w:val="26"/>
                <w:lang w:eastAsia="en-US"/>
              </w:rPr>
              <w:t xml:space="preserve"> Собрания Забайкальского края (по отдельному плану)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DC73EA" w:rsidRDefault="001B4255" w:rsidP="001B4255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Председатель</w:t>
            </w:r>
          </w:p>
          <w:p w:rsidR="001B4255" w:rsidRPr="00DC73EA" w:rsidRDefault="001B4255" w:rsidP="001B4255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Законодательного</w:t>
            </w:r>
            <w:r w:rsidRPr="00DC73EA">
              <w:rPr>
                <w:sz w:val="26"/>
                <w:szCs w:val="26"/>
              </w:rPr>
              <w:br/>
              <w:t xml:space="preserve">Собрания Забайкальского края, </w:t>
            </w:r>
          </w:p>
          <w:p w:rsidR="001B4255" w:rsidRPr="00DC73EA" w:rsidRDefault="001B4255" w:rsidP="001B4255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аппарат Законодательного Собрания      Забайкальского края</w:t>
            </w:r>
          </w:p>
        </w:tc>
      </w:tr>
    </w:tbl>
    <w:p w:rsidR="001B4255" w:rsidRPr="00DC73EA" w:rsidRDefault="001B4255" w:rsidP="001B4255">
      <w:pPr>
        <w:spacing w:before="120" w:after="120" w:line="228" w:lineRule="auto"/>
        <w:jc w:val="center"/>
        <w:rPr>
          <w:sz w:val="26"/>
          <w:szCs w:val="26"/>
        </w:rPr>
      </w:pPr>
      <w:r w:rsidRPr="00DC73EA">
        <w:rPr>
          <w:b/>
          <w:sz w:val="26"/>
          <w:szCs w:val="26"/>
          <w:u w:val="single"/>
        </w:rPr>
        <w:t>I</w:t>
      </w:r>
      <w:r w:rsidRPr="00DC73EA">
        <w:rPr>
          <w:b/>
          <w:sz w:val="26"/>
          <w:szCs w:val="26"/>
          <w:u w:val="single"/>
          <w:lang w:val="en-US"/>
        </w:rPr>
        <w:t>II</w:t>
      </w:r>
      <w:r w:rsidRPr="00DC73EA">
        <w:rPr>
          <w:b/>
          <w:sz w:val="26"/>
          <w:szCs w:val="26"/>
          <w:u w:val="single"/>
        </w:rPr>
        <w:t>. Контрольная деятельность Законодательного Собрания</w:t>
      </w:r>
      <w:r w:rsidRPr="00DC73EA">
        <w:rPr>
          <w:b/>
          <w:sz w:val="26"/>
          <w:szCs w:val="26"/>
          <w:u w:val="single"/>
        </w:rPr>
        <w:br/>
        <w:t>Забайкальского края</w:t>
      </w:r>
    </w:p>
    <w:tbl>
      <w:tblPr>
        <w:tblW w:w="94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9"/>
        <w:gridCol w:w="6662"/>
        <w:gridCol w:w="2329"/>
      </w:tblGrid>
      <w:tr w:rsidR="001B4255" w:rsidRPr="00DC73EA" w:rsidTr="000C45DA">
        <w:trPr>
          <w:trHeight w:val="256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  <w:vAlign w:val="center"/>
          </w:tcPr>
          <w:p w:rsidR="001B4255" w:rsidRPr="00DC73EA" w:rsidRDefault="001B4255" w:rsidP="000C45DA">
            <w:pPr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№</w:t>
            </w:r>
          </w:p>
          <w:p w:rsidR="001B4255" w:rsidRPr="00DC73EA" w:rsidRDefault="001B4255" w:rsidP="000C45DA">
            <w:pPr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п/п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  <w:vAlign w:val="center"/>
          </w:tcPr>
          <w:p w:rsidR="001B4255" w:rsidRPr="00DC73EA" w:rsidRDefault="001B4255" w:rsidP="000C45DA">
            <w:pPr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Наименование контрольного вопроса,</w:t>
            </w:r>
          </w:p>
          <w:p w:rsidR="001B4255" w:rsidRPr="00DC73EA" w:rsidRDefault="001B4255" w:rsidP="000C45DA">
            <w:pPr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сроки рассмотрения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  <w:vAlign w:val="center"/>
          </w:tcPr>
          <w:p w:rsidR="001B4255" w:rsidRPr="00DC73EA" w:rsidRDefault="001B4255" w:rsidP="000C45DA">
            <w:pPr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Ответственные</w:t>
            </w:r>
            <w:r w:rsidRPr="00DC73EA">
              <w:rPr>
                <w:sz w:val="26"/>
                <w:szCs w:val="26"/>
              </w:rPr>
              <w:br/>
              <w:t xml:space="preserve">за подготовку </w:t>
            </w:r>
            <w:r w:rsidRPr="00DC73EA">
              <w:rPr>
                <w:sz w:val="26"/>
                <w:szCs w:val="26"/>
              </w:rPr>
              <w:br/>
              <w:t>и рассмотрение</w:t>
            </w:r>
            <w:r w:rsidRPr="00DC73EA">
              <w:rPr>
                <w:sz w:val="26"/>
                <w:szCs w:val="26"/>
              </w:rPr>
              <w:br/>
              <w:t>вопроса</w:t>
            </w:r>
          </w:p>
        </w:tc>
      </w:tr>
      <w:tr w:rsidR="001B4255" w:rsidRPr="00DC73EA" w:rsidTr="000C45DA">
        <w:trPr>
          <w:trHeight w:val="79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DC73EA" w:rsidRDefault="001B4255" w:rsidP="000C45DA">
            <w:pPr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DC73EA" w:rsidRDefault="001B4255" w:rsidP="000C45DA">
            <w:pPr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2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DC73EA" w:rsidRDefault="001B4255" w:rsidP="000C45DA">
            <w:pPr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3</w:t>
            </w:r>
          </w:p>
        </w:tc>
      </w:tr>
      <w:tr w:rsidR="001B4255" w:rsidRPr="00592CC2" w:rsidTr="000C45DA">
        <w:trPr>
          <w:trHeight w:val="136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DC73EA" w:rsidRDefault="001B4255" w:rsidP="001B4255">
            <w:pPr>
              <w:numPr>
                <w:ilvl w:val="0"/>
                <w:numId w:val="4"/>
              </w:numPr>
              <w:ind w:left="697" w:hanging="527"/>
              <w:jc w:val="center"/>
              <w:rPr>
                <w:sz w:val="26"/>
                <w:szCs w:val="26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DC73EA" w:rsidRPr="00DC73EA" w:rsidRDefault="00DC73EA" w:rsidP="00DC73EA">
            <w:pPr>
              <w:jc w:val="both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 xml:space="preserve">О реализации мероприятий по переходу на новую систему обращения с ТКО: итоги, проблемы, перспективы </w:t>
            </w:r>
          </w:p>
          <w:p w:rsidR="001B4255" w:rsidRPr="00DC73EA" w:rsidRDefault="001B4255" w:rsidP="009B325C">
            <w:pPr>
              <w:spacing w:before="60" w:after="120"/>
              <w:jc w:val="both"/>
              <w:rPr>
                <w:i/>
              </w:rPr>
            </w:pPr>
            <w:r w:rsidRPr="00DC73EA">
              <w:rPr>
                <w:i/>
              </w:rPr>
              <w:t>Рассмотрение на заседании комитета по экономической политике и предпринимательству Законодательного Собрания Забайкальского края</w:t>
            </w:r>
          </w:p>
          <w:p w:rsidR="00994CD6" w:rsidRDefault="00DC73EA" w:rsidP="009B325C">
            <w:pPr>
              <w:spacing w:after="120"/>
              <w:jc w:val="both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Апрель</w:t>
            </w:r>
          </w:p>
          <w:p w:rsidR="00994CD6" w:rsidRPr="00DC73EA" w:rsidRDefault="00994CD6" w:rsidP="00994CD6">
            <w:pPr>
              <w:tabs>
                <w:tab w:val="left" w:pos="709"/>
              </w:tabs>
              <w:rPr>
                <w:sz w:val="26"/>
                <w:szCs w:val="26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1B4255" w:rsidRPr="00DC73EA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Комитет</w:t>
            </w:r>
          </w:p>
          <w:p w:rsidR="001B4255" w:rsidRPr="00DC73EA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 xml:space="preserve">по экономической политике и предпринимательству </w:t>
            </w:r>
          </w:p>
          <w:p w:rsidR="001B4255" w:rsidRPr="00DC73EA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 xml:space="preserve">Законодательного Собрания </w:t>
            </w:r>
          </w:p>
          <w:p w:rsidR="001B4255" w:rsidRPr="00DC73EA" w:rsidRDefault="001B4255" w:rsidP="000C45DA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 xml:space="preserve">Забайкальского </w:t>
            </w:r>
          </w:p>
          <w:p w:rsidR="001B4255" w:rsidRPr="00DC73EA" w:rsidRDefault="001B4255" w:rsidP="000C45DA">
            <w:pPr>
              <w:jc w:val="center"/>
              <w:rPr>
                <w:sz w:val="26"/>
                <w:szCs w:val="26"/>
              </w:rPr>
            </w:pPr>
            <w:r w:rsidRPr="00DC73EA">
              <w:rPr>
                <w:sz w:val="26"/>
                <w:szCs w:val="26"/>
              </w:rPr>
              <w:t>края</w:t>
            </w:r>
          </w:p>
        </w:tc>
      </w:tr>
      <w:tr w:rsidR="008D5D65" w:rsidRPr="00592CC2" w:rsidTr="000C45DA">
        <w:trPr>
          <w:trHeight w:val="136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DC73EA" w:rsidRDefault="008D5D65" w:rsidP="001B4255">
            <w:pPr>
              <w:numPr>
                <w:ilvl w:val="0"/>
                <w:numId w:val="4"/>
              </w:numPr>
              <w:ind w:left="697" w:hanging="527"/>
              <w:jc w:val="center"/>
              <w:rPr>
                <w:sz w:val="26"/>
                <w:szCs w:val="26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Default="008D5D65" w:rsidP="007638A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Отчет о деятельности Контрольно-счетной палаты Забайкальского края в 2021 году</w:t>
            </w:r>
          </w:p>
          <w:p w:rsidR="008D5D65" w:rsidRPr="00915E13" w:rsidRDefault="008D5D65" w:rsidP="009B325C">
            <w:pPr>
              <w:spacing w:before="60"/>
              <w:jc w:val="both"/>
              <w:rPr>
                <w:i/>
              </w:rPr>
            </w:pPr>
            <w:r w:rsidRPr="00915E13">
              <w:rPr>
                <w:i/>
              </w:rPr>
              <w:t>Рассмотрение на заседании Законодательного Собрания</w:t>
            </w:r>
            <w:r>
              <w:rPr>
                <w:i/>
              </w:rPr>
              <w:t xml:space="preserve">       </w:t>
            </w:r>
            <w:r w:rsidRPr="00915E13">
              <w:rPr>
                <w:i/>
              </w:rPr>
              <w:t>Забайкальского края</w:t>
            </w:r>
          </w:p>
          <w:p w:rsidR="008D5D65" w:rsidRPr="00915E13" w:rsidRDefault="008D5D65" w:rsidP="007638A7">
            <w:pPr>
              <w:spacing w:before="120"/>
              <w:jc w:val="both"/>
              <w:rPr>
                <w:color w:val="FF0000"/>
                <w:sz w:val="26"/>
                <w:szCs w:val="26"/>
              </w:rPr>
            </w:pPr>
            <w:r w:rsidRPr="00915E13">
              <w:rPr>
                <w:sz w:val="26"/>
                <w:szCs w:val="26"/>
              </w:rPr>
              <w:t>Апрель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915E13" w:rsidRDefault="008D5D65" w:rsidP="007638A7">
            <w:pPr>
              <w:jc w:val="center"/>
              <w:rPr>
                <w:sz w:val="26"/>
                <w:szCs w:val="26"/>
              </w:rPr>
            </w:pPr>
            <w:r w:rsidRPr="00915E13">
              <w:rPr>
                <w:sz w:val="26"/>
                <w:szCs w:val="26"/>
              </w:rPr>
              <w:t xml:space="preserve">Комитет </w:t>
            </w:r>
          </w:p>
          <w:p w:rsidR="008D5D65" w:rsidRPr="00915E13" w:rsidRDefault="008D5D65" w:rsidP="007638A7">
            <w:pPr>
              <w:jc w:val="center"/>
              <w:rPr>
                <w:sz w:val="26"/>
                <w:szCs w:val="26"/>
              </w:rPr>
            </w:pPr>
            <w:r w:rsidRPr="00915E13">
              <w:rPr>
                <w:sz w:val="26"/>
                <w:szCs w:val="26"/>
              </w:rPr>
              <w:t xml:space="preserve">по бюджетной и налоговой политике Законодательного Собрания </w:t>
            </w:r>
          </w:p>
          <w:p w:rsidR="008D5D65" w:rsidRPr="00915E13" w:rsidRDefault="008D5D65" w:rsidP="007638A7">
            <w:pPr>
              <w:jc w:val="center"/>
              <w:rPr>
                <w:sz w:val="26"/>
                <w:szCs w:val="26"/>
              </w:rPr>
            </w:pPr>
            <w:r w:rsidRPr="00915E13">
              <w:rPr>
                <w:sz w:val="26"/>
                <w:szCs w:val="26"/>
              </w:rPr>
              <w:t xml:space="preserve">Забайкальского </w:t>
            </w:r>
          </w:p>
          <w:p w:rsidR="008D5D65" w:rsidRPr="00FD31C3" w:rsidRDefault="008D5D65" w:rsidP="007638A7">
            <w:pPr>
              <w:jc w:val="center"/>
              <w:rPr>
                <w:color w:val="FF0000"/>
                <w:sz w:val="26"/>
                <w:szCs w:val="26"/>
              </w:rPr>
            </w:pPr>
            <w:r w:rsidRPr="00915E13">
              <w:rPr>
                <w:sz w:val="26"/>
                <w:szCs w:val="26"/>
              </w:rPr>
              <w:t>края</w:t>
            </w:r>
          </w:p>
        </w:tc>
      </w:tr>
      <w:tr w:rsidR="008D5D65" w:rsidRPr="00592CC2" w:rsidTr="000C45DA">
        <w:trPr>
          <w:trHeight w:val="136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DC73EA" w:rsidRDefault="008D5D65" w:rsidP="001B4255">
            <w:pPr>
              <w:numPr>
                <w:ilvl w:val="0"/>
                <w:numId w:val="4"/>
              </w:numPr>
              <w:ind w:left="697" w:hanging="527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EE7DA5" w:rsidRDefault="008D5D65" w:rsidP="007638A7">
            <w:pPr>
              <w:jc w:val="both"/>
              <w:rPr>
                <w:sz w:val="26"/>
                <w:szCs w:val="26"/>
              </w:rPr>
            </w:pPr>
            <w:r w:rsidRPr="00EE7DA5">
              <w:rPr>
                <w:sz w:val="26"/>
                <w:szCs w:val="26"/>
              </w:rPr>
              <w:t>Об исполнении Закона Забайкальского края от 1 ноября 2011 года № 570-ЗЗК "О продовольственной безопасности и рынке сельскохозяйственной продукции, сырья и продовольствия на территории Забайкальского края"</w:t>
            </w:r>
          </w:p>
          <w:p w:rsidR="008D5D65" w:rsidRPr="00BE162F" w:rsidRDefault="008D5D65" w:rsidP="007638A7">
            <w:pPr>
              <w:spacing w:before="60"/>
              <w:jc w:val="both"/>
              <w:rPr>
                <w:i/>
              </w:rPr>
            </w:pPr>
            <w:r w:rsidRPr="00BE162F">
              <w:rPr>
                <w:i/>
              </w:rPr>
              <w:t xml:space="preserve">Рассмотрение на заседании комитета по аграрной политике и природопользованию Законодательного Собрания Забайкальского края </w:t>
            </w:r>
          </w:p>
          <w:p w:rsidR="008D5D65" w:rsidRPr="00EE7DA5" w:rsidRDefault="008D5D65" w:rsidP="007638A7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EE7DA5">
              <w:rPr>
                <w:sz w:val="26"/>
                <w:szCs w:val="26"/>
              </w:rPr>
              <w:t xml:space="preserve">Апрель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BE162F" w:rsidRDefault="008D5D65" w:rsidP="007638A7">
            <w:pPr>
              <w:jc w:val="center"/>
              <w:rPr>
                <w:sz w:val="26"/>
                <w:szCs w:val="26"/>
              </w:rPr>
            </w:pPr>
            <w:r w:rsidRPr="00BE162F">
              <w:rPr>
                <w:sz w:val="26"/>
                <w:szCs w:val="26"/>
              </w:rPr>
              <w:t xml:space="preserve">Комитет </w:t>
            </w:r>
          </w:p>
          <w:p w:rsidR="008D5D65" w:rsidRPr="00BE162F" w:rsidRDefault="008D5D65" w:rsidP="007638A7">
            <w:pPr>
              <w:jc w:val="center"/>
              <w:rPr>
                <w:sz w:val="26"/>
                <w:szCs w:val="26"/>
              </w:rPr>
            </w:pPr>
            <w:r w:rsidRPr="00BE162F">
              <w:rPr>
                <w:sz w:val="26"/>
                <w:szCs w:val="26"/>
              </w:rPr>
              <w:t xml:space="preserve">по аграрной политике и природопользованию </w:t>
            </w:r>
          </w:p>
          <w:p w:rsidR="008D5D65" w:rsidRPr="00BE162F" w:rsidRDefault="008D5D65" w:rsidP="007638A7">
            <w:pPr>
              <w:jc w:val="center"/>
              <w:rPr>
                <w:sz w:val="26"/>
                <w:szCs w:val="26"/>
              </w:rPr>
            </w:pPr>
            <w:r w:rsidRPr="00BE162F">
              <w:rPr>
                <w:sz w:val="26"/>
                <w:szCs w:val="26"/>
              </w:rPr>
              <w:t xml:space="preserve">Законодательного      Собрания </w:t>
            </w:r>
          </w:p>
          <w:p w:rsidR="008D5D65" w:rsidRPr="00BE162F" w:rsidRDefault="008D5D65" w:rsidP="007638A7">
            <w:pPr>
              <w:jc w:val="center"/>
              <w:rPr>
                <w:sz w:val="26"/>
                <w:szCs w:val="26"/>
              </w:rPr>
            </w:pPr>
            <w:r w:rsidRPr="00BE162F">
              <w:rPr>
                <w:sz w:val="26"/>
                <w:szCs w:val="26"/>
              </w:rPr>
              <w:t>Забайкальского</w:t>
            </w:r>
          </w:p>
          <w:p w:rsidR="008D5D65" w:rsidRPr="00BE162F" w:rsidRDefault="008D5D65" w:rsidP="007638A7">
            <w:pPr>
              <w:jc w:val="center"/>
              <w:rPr>
                <w:sz w:val="26"/>
                <w:szCs w:val="26"/>
              </w:rPr>
            </w:pPr>
            <w:r w:rsidRPr="00BE162F">
              <w:rPr>
                <w:sz w:val="26"/>
                <w:szCs w:val="26"/>
              </w:rPr>
              <w:t>края</w:t>
            </w:r>
          </w:p>
        </w:tc>
      </w:tr>
      <w:tr w:rsidR="008D5D65" w:rsidRPr="00FD31C3" w:rsidTr="000C45DA">
        <w:trPr>
          <w:trHeight w:val="136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FD31C3" w:rsidRDefault="008D5D65" w:rsidP="001B4255">
            <w:pPr>
              <w:numPr>
                <w:ilvl w:val="0"/>
                <w:numId w:val="4"/>
              </w:numPr>
              <w:ind w:left="697" w:hanging="527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Default="008D5D65" w:rsidP="002A746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B201E2">
              <w:rPr>
                <w:sz w:val="26"/>
                <w:szCs w:val="26"/>
              </w:rPr>
              <w:t>б исполнении</w:t>
            </w:r>
            <w:r>
              <w:rPr>
                <w:sz w:val="26"/>
                <w:szCs w:val="26"/>
              </w:rPr>
              <w:t xml:space="preserve"> Закона Забайкальского края от 23 июля 2014 года № 1023-ЗЗК "О комиссиях по делам несовершеннолетних и защите их прав в Забайкальском крае" </w:t>
            </w:r>
          </w:p>
          <w:p w:rsidR="008D5D65" w:rsidRPr="00915E13" w:rsidRDefault="008D5D65" w:rsidP="009B325C">
            <w:pPr>
              <w:spacing w:before="60"/>
              <w:jc w:val="both"/>
              <w:rPr>
                <w:i/>
              </w:rPr>
            </w:pPr>
            <w:r w:rsidRPr="00915E13">
              <w:rPr>
                <w:i/>
              </w:rPr>
              <w:t xml:space="preserve">Рассмотрение на заседании </w:t>
            </w:r>
            <w:r>
              <w:rPr>
                <w:i/>
              </w:rPr>
              <w:t xml:space="preserve">комитета по молодежной политике и спорту </w:t>
            </w:r>
            <w:r w:rsidRPr="00915E13">
              <w:rPr>
                <w:i/>
              </w:rPr>
              <w:t>Законодательного Собрания Забайкальского края</w:t>
            </w:r>
          </w:p>
          <w:p w:rsidR="008D5D65" w:rsidRDefault="008D5D65" w:rsidP="00BE162F">
            <w:pPr>
              <w:spacing w:before="120"/>
              <w:jc w:val="both"/>
              <w:rPr>
                <w:sz w:val="26"/>
                <w:szCs w:val="26"/>
              </w:rPr>
            </w:pPr>
            <w:r w:rsidRPr="00915E13">
              <w:rPr>
                <w:sz w:val="26"/>
                <w:szCs w:val="26"/>
              </w:rPr>
              <w:t>Апрель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Default="008D5D65" w:rsidP="003E0AC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Pr="003E0ACE">
              <w:rPr>
                <w:sz w:val="26"/>
                <w:szCs w:val="26"/>
              </w:rPr>
              <w:t>омитет</w:t>
            </w:r>
          </w:p>
          <w:p w:rsidR="008D5D65" w:rsidRDefault="008D5D65" w:rsidP="003E0ACE">
            <w:pPr>
              <w:jc w:val="center"/>
              <w:rPr>
                <w:sz w:val="26"/>
                <w:szCs w:val="26"/>
              </w:rPr>
            </w:pPr>
            <w:r w:rsidRPr="003E0ACE">
              <w:rPr>
                <w:sz w:val="26"/>
                <w:szCs w:val="26"/>
              </w:rPr>
              <w:t xml:space="preserve"> по молодежной</w:t>
            </w:r>
          </w:p>
          <w:p w:rsidR="008D5D65" w:rsidRDefault="008D5D65" w:rsidP="003E0ACE">
            <w:pPr>
              <w:jc w:val="center"/>
              <w:rPr>
                <w:sz w:val="26"/>
                <w:szCs w:val="26"/>
              </w:rPr>
            </w:pPr>
            <w:r w:rsidRPr="003E0ACE">
              <w:rPr>
                <w:sz w:val="26"/>
                <w:szCs w:val="26"/>
              </w:rPr>
              <w:t xml:space="preserve"> политике и спорту Законодательного Собрания </w:t>
            </w:r>
          </w:p>
          <w:p w:rsidR="008D5D65" w:rsidRDefault="008D5D65" w:rsidP="003E0ACE">
            <w:pPr>
              <w:jc w:val="center"/>
              <w:rPr>
                <w:sz w:val="26"/>
                <w:szCs w:val="26"/>
              </w:rPr>
            </w:pPr>
            <w:r w:rsidRPr="003E0ACE">
              <w:rPr>
                <w:sz w:val="26"/>
                <w:szCs w:val="26"/>
              </w:rPr>
              <w:t>Забайкальского</w:t>
            </w:r>
          </w:p>
          <w:p w:rsidR="008D5D65" w:rsidRPr="003E0ACE" w:rsidRDefault="008D5D65" w:rsidP="003E0ACE">
            <w:pPr>
              <w:jc w:val="center"/>
              <w:rPr>
                <w:sz w:val="26"/>
                <w:szCs w:val="26"/>
              </w:rPr>
            </w:pPr>
            <w:r w:rsidRPr="003E0ACE">
              <w:rPr>
                <w:sz w:val="26"/>
                <w:szCs w:val="26"/>
              </w:rPr>
              <w:t xml:space="preserve"> края</w:t>
            </w:r>
          </w:p>
        </w:tc>
      </w:tr>
      <w:tr w:rsidR="008D5D65" w:rsidRPr="00FD31C3" w:rsidTr="000C45DA">
        <w:trPr>
          <w:trHeight w:val="136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FD31C3" w:rsidRDefault="008D5D65" w:rsidP="001B4255">
            <w:pPr>
              <w:numPr>
                <w:ilvl w:val="0"/>
                <w:numId w:val="4"/>
              </w:numPr>
              <w:ind w:left="697" w:hanging="527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C22903" w:rsidRDefault="008D5D65" w:rsidP="00302AC4">
            <w:pPr>
              <w:jc w:val="both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О</w:t>
            </w:r>
            <w:r w:rsidR="00EC1789">
              <w:rPr>
                <w:sz w:val="26"/>
                <w:szCs w:val="26"/>
              </w:rPr>
              <w:t xml:space="preserve"> ходе реализации </w:t>
            </w:r>
            <w:r w:rsidRPr="00C22903">
              <w:rPr>
                <w:sz w:val="26"/>
                <w:szCs w:val="26"/>
              </w:rPr>
              <w:t>региональных проектов национального проекта "Демографи</w:t>
            </w:r>
            <w:r>
              <w:rPr>
                <w:sz w:val="26"/>
                <w:szCs w:val="26"/>
              </w:rPr>
              <w:t>я" в Забайкальском крае</w:t>
            </w:r>
          </w:p>
          <w:p w:rsidR="008D5D65" w:rsidRPr="00C22903" w:rsidRDefault="008D5D65" w:rsidP="009B325C">
            <w:pPr>
              <w:spacing w:before="60" w:after="120"/>
              <w:jc w:val="both"/>
              <w:rPr>
                <w:i/>
              </w:rPr>
            </w:pPr>
            <w:r w:rsidRPr="00C22903">
              <w:rPr>
                <w:i/>
              </w:rPr>
              <w:t>Рассмотрение на заседании комитета по социальной политике Законодательного Собрания Забайкальского края</w:t>
            </w:r>
          </w:p>
          <w:p w:rsidR="008D5D65" w:rsidRPr="00C22903" w:rsidRDefault="008D5D65" w:rsidP="009B325C">
            <w:pPr>
              <w:autoSpaceDE w:val="0"/>
              <w:autoSpaceDN w:val="0"/>
              <w:adjustRightInd w:val="0"/>
              <w:spacing w:before="60" w:after="120"/>
              <w:jc w:val="both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Апрель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C22903" w:rsidRDefault="008D5D65" w:rsidP="00302AC4">
            <w:pPr>
              <w:jc w:val="center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Комитет</w:t>
            </w:r>
          </w:p>
          <w:p w:rsidR="008D5D65" w:rsidRPr="00C22903" w:rsidRDefault="008D5D65" w:rsidP="00302AC4">
            <w:pPr>
              <w:jc w:val="center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 xml:space="preserve">по социальной </w:t>
            </w:r>
          </w:p>
          <w:p w:rsidR="008D5D65" w:rsidRPr="00C22903" w:rsidRDefault="008D5D65" w:rsidP="00302AC4">
            <w:pPr>
              <w:jc w:val="center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политике</w:t>
            </w:r>
          </w:p>
          <w:p w:rsidR="008D5D65" w:rsidRPr="00C22903" w:rsidRDefault="008D5D65" w:rsidP="00302AC4">
            <w:pPr>
              <w:jc w:val="center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Законодательного Собрания</w:t>
            </w:r>
          </w:p>
          <w:p w:rsidR="008D5D65" w:rsidRPr="00C22903" w:rsidRDefault="008D5D65" w:rsidP="00302AC4">
            <w:pPr>
              <w:jc w:val="center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Забайкальского</w:t>
            </w:r>
          </w:p>
          <w:p w:rsidR="008D5D65" w:rsidRPr="00C22903" w:rsidRDefault="008D5D65" w:rsidP="007E6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Pr="00C22903">
              <w:rPr>
                <w:sz w:val="26"/>
                <w:szCs w:val="26"/>
              </w:rPr>
              <w:t>рая</w:t>
            </w:r>
          </w:p>
        </w:tc>
      </w:tr>
      <w:tr w:rsidR="008D5D65" w:rsidRPr="00FD31C3" w:rsidTr="000C45DA">
        <w:trPr>
          <w:trHeight w:val="136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FD31C3" w:rsidRDefault="008D5D65" w:rsidP="001B4255">
            <w:pPr>
              <w:numPr>
                <w:ilvl w:val="0"/>
                <w:numId w:val="4"/>
              </w:numPr>
              <w:ind w:left="697" w:hanging="527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994CD6" w:rsidRDefault="008D5D65" w:rsidP="007638A7">
            <w:pPr>
              <w:jc w:val="both"/>
              <w:rPr>
                <w:sz w:val="26"/>
                <w:szCs w:val="26"/>
              </w:rPr>
            </w:pPr>
            <w:r w:rsidRPr="00994CD6">
              <w:rPr>
                <w:sz w:val="26"/>
                <w:szCs w:val="26"/>
              </w:rPr>
              <w:t>О состоянии и перспективах развитиях лесопромышленного комплекса в Забайкальском крае</w:t>
            </w:r>
          </w:p>
          <w:p w:rsidR="008D5D65" w:rsidRPr="00994CD6" w:rsidRDefault="008D5D65" w:rsidP="009B325C">
            <w:pPr>
              <w:spacing w:before="60" w:after="120"/>
              <w:jc w:val="both"/>
              <w:rPr>
                <w:i/>
              </w:rPr>
            </w:pPr>
            <w:r w:rsidRPr="00994CD6">
              <w:rPr>
                <w:i/>
              </w:rPr>
              <w:t>Рассмотрение на заседании комитета по экономической политике и предпринимательству Законодательного Собрания Забайкальского края</w:t>
            </w:r>
          </w:p>
          <w:p w:rsidR="008D5D65" w:rsidRPr="00994CD6" w:rsidRDefault="008D5D65" w:rsidP="007638A7">
            <w:pPr>
              <w:rPr>
                <w:sz w:val="26"/>
                <w:szCs w:val="26"/>
              </w:rPr>
            </w:pPr>
            <w:r w:rsidRPr="00994CD6">
              <w:rPr>
                <w:sz w:val="26"/>
                <w:szCs w:val="26"/>
              </w:rPr>
              <w:t xml:space="preserve">Май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994CD6" w:rsidRDefault="008D5D65" w:rsidP="007638A7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994CD6">
              <w:rPr>
                <w:sz w:val="26"/>
                <w:szCs w:val="26"/>
              </w:rPr>
              <w:t>Комитет</w:t>
            </w:r>
          </w:p>
          <w:p w:rsidR="008D5D65" w:rsidRPr="00994CD6" w:rsidRDefault="008D5D65" w:rsidP="007638A7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994CD6">
              <w:rPr>
                <w:sz w:val="26"/>
                <w:szCs w:val="26"/>
              </w:rPr>
              <w:t xml:space="preserve">по экономической политике и предпринимательству </w:t>
            </w:r>
          </w:p>
          <w:p w:rsidR="008D5D65" w:rsidRPr="00994CD6" w:rsidRDefault="008D5D65" w:rsidP="007638A7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994CD6">
              <w:rPr>
                <w:sz w:val="26"/>
                <w:szCs w:val="26"/>
              </w:rPr>
              <w:t xml:space="preserve">Законодательного Собрания </w:t>
            </w:r>
          </w:p>
          <w:p w:rsidR="008D5D65" w:rsidRPr="00994CD6" w:rsidRDefault="008D5D65" w:rsidP="007638A7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994CD6">
              <w:rPr>
                <w:sz w:val="26"/>
                <w:szCs w:val="26"/>
              </w:rPr>
              <w:t xml:space="preserve">Забайкальского </w:t>
            </w:r>
          </w:p>
          <w:p w:rsidR="008D5D65" w:rsidRPr="00994CD6" w:rsidRDefault="008D5D65" w:rsidP="007638A7">
            <w:pPr>
              <w:spacing w:line="228" w:lineRule="auto"/>
              <w:jc w:val="center"/>
              <w:rPr>
                <w:sz w:val="26"/>
                <w:szCs w:val="26"/>
              </w:rPr>
            </w:pPr>
            <w:r w:rsidRPr="00994CD6">
              <w:rPr>
                <w:sz w:val="26"/>
                <w:szCs w:val="26"/>
              </w:rPr>
              <w:t>края</w:t>
            </w:r>
          </w:p>
        </w:tc>
      </w:tr>
      <w:tr w:rsidR="008D5D65" w:rsidRPr="00FD31C3" w:rsidTr="000C45DA">
        <w:trPr>
          <w:trHeight w:val="136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FD31C3" w:rsidRDefault="008D5D65" w:rsidP="001B4255">
            <w:pPr>
              <w:numPr>
                <w:ilvl w:val="0"/>
                <w:numId w:val="4"/>
              </w:numPr>
              <w:ind w:left="697" w:hanging="527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C22903" w:rsidRDefault="00EC1789" w:rsidP="00302AC4">
            <w:pPr>
              <w:jc w:val="both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 xml:space="preserve"> ходе реализации </w:t>
            </w:r>
            <w:r w:rsidR="008D5D65" w:rsidRPr="00C22903">
              <w:rPr>
                <w:sz w:val="26"/>
                <w:szCs w:val="26"/>
              </w:rPr>
              <w:t>региональных проектов национального проекта "</w:t>
            </w:r>
            <w:r w:rsidR="008D5D65">
              <w:rPr>
                <w:sz w:val="26"/>
                <w:szCs w:val="26"/>
              </w:rPr>
              <w:t>Культура" в Забайкальском крае</w:t>
            </w:r>
          </w:p>
          <w:p w:rsidR="008D5D65" w:rsidRPr="00C22903" w:rsidRDefault="008D5D65" w:rsidP="00302AC4">
            <w:pPr>
              <w:spacing w:before="60"/>
              <w:jc w:val="both"/>
              <w:rPr>
                <w:i/>
              </w:rPr>
            </w:pPr>
            <w:r w:rsidRPr="00C22903">
              <w:rPr>
                <w:i/>
              </w:rPr>
              <w:t>Рассмотрение на заседании комитета по социальной политике Законодательного Собрания Забайкальского края</w:t>
            </w:r>
          </w:p>
          <w:p w:rsidR="008D5D65" w:rsidRPr="00C22903" w:rsidRDefault="008D5D65" w:rsidP="009B325C">
            <w:pPr>
              <w:autoSpaceDE w:val="0"/>
              <w:autoSpaceDN w:val="0"/>
              <w:adjustRightInd w:val="0"/>
              <w:spacing w:before="6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C22903" w:rsidRDefault="008D5D65" w:rsidP="00302AC4">
            <w:pPr>
              <w:jc w:val="center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Комитет</w:t>
            </w:r>
          </w:p>
          <w:p w:rsidR="008D5D65" w:rsidRPr="00C22903" w:rsidRDefault="008D5D65" w:rsidP="00302AC4">
            <w:pPr>
              <w:jc w:val="center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 xml:space="preserve">по социальной </w:t>
            </w:r>
          </w:p>
          <w:p w:rsidR="008D5D65" w:rsidRPr="00C22903" w:rsidRDefault="008D5D65" w:rsidP="00302AC4">
            <w:pPr>
              <w:jc w:val="center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политике</w:t>
            </w:r>
          </w:p>
          <w:p w:rsidR="008D5D65" w:rsidRPr="00C22903" w:rsidRDefault="008D5D65" w:rsidP="00302AC4">
            <w:pPr>
              <w:jc w:val="center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Законодательного Собрания</w:t>
            </w:r>
          </w:p>
          <w:p w:rsidR="008D5D65" w:rsidRPr="00C22903" w:rsidRDefault="008D5D65" w:rsidP="00302AC4">
            <w:pPr>
              <w:jc w:val="center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Забайкальского</w:t>
            </w:r>
          </w:p>
          <w:p w:rsidR="008D5D65" w:rsidRPr="00C22903" w:rsidRDefault="008D5D65" w:rsidP="00302AC4">
            <w:pPr>
              <w:jc w:val="center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края</w:t>
            </w:r>
          </w:p>
        </w:tc>
      </w:tr>
      <w:tr w:rsidR="008D5D65" w:rsidRPr="00FD31C3" w:rsidTr="000C45DA">
        <w:trPr>
          <w:trHeight w:val="136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FD31C3" w:rsidRDefault="008D5D65" w:rsidP="001B4255">
            <w:pPr>
              <w:numPr>
                <w:ilvl w:val="0"/>
                <w:numId w:val="4"/>
              </w:numPr>
              <w:ind w:left="697" w:hanging="527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Default="008D5D65" w:rsidP="002A746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 исполнении постановления Законодательного Собрания Забайкальского края от 24.12.2021 № 340</w:t>
            </w:r>
            <w:r w:rsidRPr="001C12CC">
              <w:rPr>
                <w:sz w:val="26"/>
                <w:szCs w:val="26"/>
              </w:rPr>
              <w:t xml:space="preserve"> "О </w:t>
            </w:r>
            <w:r>
              <w:rPr>
                <w:sz w:val="26"/>
                <w:szCs w:val="26"/>
              </w:rPr>
              <w:t xml:space="preserve">рекомендациях Правительству </w:t>
            </w:r>
            <w:r w:rsidRPr="001C12CC">
              <w:rPr>
                <w:sz w:val="26"/>
                <w:szCs w:val="26"/>
              </w:rPr>
              <w:t xml:space="preserve">Забайкальского края </w:t>
            </w:r>
            <w:r>
              <w:rPr>
                <w:sz w:val="26"/>
                <w:szCs w:val="26"/>
              </w:rPr>
              <w:t>в связи с при</w:t>
            </w:r>
            <w:r>
              <w:rPr>
                <w:sz w:val="26"/>
                <w:szCs w:val="26"/>
              </w:rPr>
              <w:lastRenderedPageBreak/>
              <w:t xml:space="preserve">нятием Закона Забайкальского края </w:t>
            </w:r>
            <w:r w:rsidRPr="001C12CC">
              <w:rPr>
                <w:sz w:val="26"/>
                <w:szCs w:val="26"/>
              </w:rPr>
              <w:t>"О бюджете За</w:t>
            </w:r>
            <w:r>
              <w:rPr>
                <w:sz w:val="26"/>
                <w:szCs w:val="26"/>
              </w:rPr>
              <w:t>байкальского края на 2022 год и плановый период 2023 и 2024</w:t>
            </w:r>
            <w:r w:rsidRPr="001C12CC">
              <w:rPr>
                <w:sz w:val="26"/>
                <w:szCs w:val="26"/>
              </w:rPr>
              <w:t xml:space="preserve"> годов" </w:t>
            </w:r>
          </w:p>
          <w:p w:rsidR="008D5D65" w:rsidRPr="00915E13" w:rsidRDefault="008D5D65" w:rsidP="009B325C">
            <w:pPr>
              <w:spacing w:before="60"/>
              <w:jc w:val="both"/>
              <w:rPr>
                <w:i/>
                <w:spacing w:val="-2"/>
              </w:rPr>
            </w:pPr>
            <w:r w:rsidRPr="00915E13">
              <w:rPr>
                <w:i/>
                <w:spacing w:val="-2"/>
              </w:rPr>
              <w:t xml:space="preserve">Рассмотрение на заседании комитета по бюджетной и налоговой политике Законодательного Собрания Забайкальского края </w:t>
            </w:r>
          </w:p>
          <w:p w:rsidR="008D5D65" w:rsidRPr="00FD31C3" w:rsidRDefault="008D5D65" w:rsidP="009B325C">
            <w:pPr>
              <w:autoSpaceDE w:val="0"/>
              <w:autoSpaceDN w:val="0"/>
              <w:adjustRightInd w:val="0"/>
              <w:spacing w:before="60" w:after="120"/>
              <w:jc w:val="both"/>
              <w:rPr>
                <w:i/>
                <w:color w:val="FF0000"/>
                <w:sz w:val="26"/>
                <w:szCs w:val="26"/>
              </w:rPr>
            </w:pPr>
            <w:r w:rsidRPr="00915E13">
              <w:rPr>
                <w:sz w:val="26"/>
                <w:szCs w:val="26"/>
              </w:rPr>
              <w:t>Июнь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915E13" w:rsidRDefault="008D5D65" w:rsidP="002A746C">
            <w:pPr>
              <w:jc w:val="center"/>
              <w:rPr>
                <w:sz w:val="26"/>
                <w:szCs w:val="26"/>
              </w:rPr>
            </w:pPr>
            <w:r w:rsidRPr="00915E13">
              <w:rPr>
                <w:sz w:val="26"/>
                <w:szCs w:val="26"/>
              </w:rPr>
              <w:lastRenderedPageBreak/>
              <w:t xml:space="preserve">Комитет </w:t>
            </w:r>
          </w:p>
          <w:p w:rsidR="008D5D65" w:rsidRPr="00915E13" w:rsidRDefault="008D5D65" w:rsidP="002A746C">
            <w:pPr>
              <w:jc w:val="center"/>
              <w:rPr>
                <w:sz w:val="26"/>
                <w:szCs w:val="26"/>
              </w:rPr>
            </w:pPr>
            <w:r w:rsidRPr="00915E13">
              <w:rPr>
                <w:sz w:val="26"/>
                <w:szCs w:val="26"/>
              </w:rPr>
              <w:t xml:space="preserve">по бюджетной и налоговой политике </w:t>
            </w:r>
            <w:r w:rsidRPr="00915E13">
              <w:rPr>
                <w:sz w:val="26"/>
                <w:szCs w:val="26"/>
              </w:rPr>
              <w:lastRenderedPageBreak/>
              <w:t xml:space="preserve">Законодательного Собрания </w:t>
            </w:r>
          </w:p>
          <w:p w:rsidR="008D5D65" w:rsidRPr="00915E13" w:rsidRDefault="008D5D65" w:rsidP="002A746C">
            <w:pPr>
              <w:jc w:val="center"/>
              <w:rPr>
                <w:sz w:val="26"/>
                <w:szCs w:val="26"/>
              </w:rPr>
            </w:pPr>
            <w:r w:rsidRPr="00915E13">
              <w:rPr>
                <w:sz w:val="26"/>
                <w:szCs w:val="26"/>
              </w:rPr>
              <w:t xml:space="preserve">Забайкальского </w:t>
            </w:r>
          </w:p>
          <w:p w:rsidR="008D5D65" w:rsidRPr="00FD31C3" w:rsidRDefault="008D5D65" w:rsidP="002A746C">
            <w:pPr>
              <w:jc w:val="center"/>
              <w:rPr>
                <w:color w:val="FF0000"/>
                <w:sz w:val="26"/>
                <w:szCs w:val="26"/>
              </w:rPr>
            </w:pPr>
            <w:r w:rsidRPr="00915E13">
              <w:rPr>
                <w:sz w:val="26"/>
                <w:szCs w:val="26"/>
              </w:rPr>
              <w:t>края</w:t>
            </w:r>
          </w:p>
        </w:tc>
      </w:tr>
      <w:tr w:rsidR="008D5D65" w:rsidRPr="00FD31C3" w:rsidTr="000C45DA">
        <w:trPr>
          <w:trHeight w:val="136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C22903" w:rsidRDefault="008F2183" w:rsidP="000C45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  <w:r w:rsidR="008D5D65">
              <w:rPr>
                <w:sz w:val="26"/>
                <w:szCs w:val="26"/>
              </w:rPr>
              <w:t>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C22903" w:rsidRDefault="00EC1789" w:rsidP="00302AC4">
            <w:pPr>
              <w:jc w:val="both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 xml:space="preserve"> ходе реализации</w:t>
            </w:r>
            <w:r w:rsidR="008D5D65" w:rsidRPr="00C22903">
              <w:rPr>
                <w:sz w:val="26"/>
                <w:szCs w:val="26"/>
              </w:rPr>
              <w:t xml:space="preserve"> региональных проектов национального проекта "</w:t>
            </w:r>
            <w:r w:rsidR="00CF7AEA">
              <w:rPr>
                <w:sz w:val="26"/>
                <w:szCs w:val="26"/>
              </w:rPr>
              <w:t>Здравоохранение</w:t>
            </w:r>
            <w:r w:rsidR="008D5D65">
              <w:rPr>
                <w:sz w:val="26"/>
                <w:szCs w:val="26"/>
              </w:rPr>
              <w:t>" в Забайкальском крае</w:t>
            </w:r>
          </w:p>
          <w:p w:rsidR="008D5D65" w:rsidRPr="00C22903" w:rsidRDefault="008D5D65" w:rsidP="00302AC4">
            <w:pPr>
              <w:spacing w:before="60"/>
              <w:jc w:val="both"/>
              <w:rPr>
                <w:i/>
              </w:rPr>
            </w:pPr>
            <w:r w:rsidRPr="00C22903">
              <w:rPr>
                <w:i/>
              </w:rPr>
              <w:t>Рассмотрение на заседании комитета по социальной политике Законодательного Собрания Забайкальского края</w:t>
            </w:r>
          </w:p>
          <w:p w:rsidR="008D5D65" w:rsidRPr="00C22903" w:rsidRDefault="008D5D65" w:rsidP="00C22903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C22903" w:rsidRDefault="008D5D65" w:rsidP="00302AC4">
            <w:pPr>
              <w:jc w:val="center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Комитет</w:t>
            </w:r>
          </w:p>
          <w:p w:rsidR="008D5D65" w:rsidRPr="00C22903" w:rsidRDefault="008D5D65" w:rsidP="00302AC4">
            <w:pPr>
              <w:jc w:val="center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 xml:space="preserve">по социальной </w:t>
            </w:r>
          </w:p>
          <w:p w:rsidR="008D5D65" w:rsidRPr="00C22903" w:rsidRDefault="008D5D65" w:rsidP="00302AC4">
            <w:pPr>
              <w:jc w:val="center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политике</w:t>
            </w:r>
          </w:p>
          <w:p w:rsidR="008D5D65" w:rsidRPr="00C22903" w:rsidRDefault="008D5D65" w:rsidP="00302AC4">
            <w:pPr>
              <w:jc w:val="center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Законодательного Собрания</w:t>
            </w:r>
          </w:p>
          <w:p w:rsidR="008D5D65" w:rsidRPr="00C22903" w:rsidRDefault="008D5D65" w:rsidP="00302AC4">
            <w:pPr>
              <w:jc w:val="center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Забайкальского</w:t>
            </w:r>
          </w:p>
          <w:p w:rsidR="008D5D65" w:rsidRPr="00C22903" w:rsidRDefault="008D5D65" w:rsidP="00302AC4">
            <w:pPr>
              <w:jc w:val="center"/>
              <w:rPr>
                <w:sz w:val="26"/>
                <w:szCs w:val="26"/>
              </w:rPr>
            </w:pPr>
            <w:r w:rsidRPr="00C22903">
              <w:rPr>
                <w:sz w:val="26"/>
                <w:szCs w:val="26"/>
              </w:rPr>
              <w:t>края</w:t>
            </w:r>
          </w:p>
        </w:tc>
      </w:tr>
      <w:tr w:rsidR="008D5D65" w:rsidRPr="00BE162F" w:rsidTr="000C45DA">
        <w:trPr>
          <w:trHeight w:val="136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BE162F" w:rsidRDefault="008F2183" w:rsidP="000C45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8D5D65" w:rsidRPr="00BE162F">
              <w:rPr>
                <w:sz w:val="26"/>
                <w:szCs w:val="26"/>
              </w:rPr>
              <w:t>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9B325C" w:rsidRDefault="008D5D65" w:rsidP="00BE162F">
            <w:pPr>
              <w:jc w:val="both"/>
              <w:rPr>
                <w:sz w:val="26"/>
                <w:szCs w:val="26"/>
              </w:rPr>
            </w:pPr>
            <w:r w:rsidRPr="009B325C">
              <w:rPr>
                <w:sz w:val="26"/>
                <w:szCs w:val="26"/>
              </w:rPr>
              <w:t>Об исполнении Федерального закона от 1 мая 2016 года № 119-ФЗ "Об особенностях предоставления гражданам земельных участков,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Севера, Сибири и Дальнего Востока Российской Федерации, и о внесении изменений в отдельные законодательные акты Российской Федерации" на территории Забайкаль</w:t>
            </w:r>
            <w:r w:rsidR="00EE7DA5" w:rsidRPr="009B325C">
              <w:rPr>
                <w:sz w:val="26"/>
                <w:szCs w:val="26"/>
              </w:rPr>
              <w:t>ского края</w:t>
            </w:r>
            <w:r w:rsidRPr="009B325C">
              <w:rPr>
                <w:sz w:val="26"/>
                <w:szCs w:val="26"/>
              </w:rPr>
              <w:t xml:space="preserve"> </w:t>
            </w:r>
          </w:p>
          <w:p w:rsidR="008D5D65" w:rsidRPr="00BE162F" w:rsidRDefault="008D5D65" w:rsidP="00302BEE">
            <w:pPr>
              <w:spacing w:before="120" w:after="120"/>
              <w:jc w:val="both"/>
              <w:rPr>
                <w:i/>
              </w:rPr>
            </w:pPr>
            <w:r w:rsidRPr="00BE162F">
              <w:rPr>
                <w:i/>
              </w:rPr>
              <w:t xml:space="preserve">Рассмотрение на заседании комитета по аграрной политике и природопользованию Законодательного Собрания Забайкальского края </w:t>
            </w:r>
          </w:p>
          <w:p w:rsidR="008D5D65" w:rsidRPr="005C1207" w:rsidRDefault="008D5D65" w:rsidP="00302BEE">
            <w:pPr>
              <w:spacing w:before="120"/>
              <w:jc w:val="both"/>
              <w:rPr>
                <w:sz w:val="26"/>
                <w:szCs w:val="26"/>
              </w:rPr>
            </w:pPr>
            <w:r w:rsidRPr="005C1207">
              <w:rPr>
                <w:sz w:val="26"/>
                <w:szCs w:val="26"/>
              </w:rPr>
              <w:t>Июнь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17" w:type="dxa"/>
              <w:right w:w="17" w:type="dxa"/>
            </w:tcMar>
          </w:tcPr>
          <w:p w:rsidR="008D5D65" w:rsidRPr="00BE162F" w:rsidRDefault="008D5D65" w:rsidP="00BE162F">
            <w:pPr>
              <w:jc w:val="center"/>
              <w:rPr>
                <w:sz w:val="26"/>
                <w:szCs w:val="26"/>
              </w:rPr>
            </w:pPr>
            <w:r w:rsidRPr="00BE162F">
              <w:rPr>
                <w:sz w:val="26"/>
                <w:szCs w:val="26"/>
              </w:rPr>
              <w:t xml:space="preserve">Комитет </w:t>
            </w:r>
          </w:p>
          <w:p w:rsidR="008D5D65" w:rsidRPr="00BE162F" w:rsidRDefault="008D5D65" w:rsidP="00BE162F">
            <w:pPr>
              <w:jc w:val="center"/>
              <w:rPr>
                <w:sz w:val="26"/>
                <w:szCs w:val="26"/>
              </w:rPr>
            </w:pPr>
            <w:r w:rsidRPr="00BE162F">
              <w:rPr>
                <w:sz w:val="26"/>
                <w:szCs w:val="26"/>
              </w:rPr>
              <w:t xml:space="preserve">по аграрной политике и природопользованию </w:t>
            </w:r>
          </w:p>
          <w:p w:rsidR="008D5D65" w:rsidRPr="00BE162F" w:rsidRDefault="008D5D65" w:rsidP="00BE162F">
            <w:pPr>
              <w:jc w:val="center"/>
              <w:rPr>
                <w:sz w:val="26"/>
                <w:szCs w:val="26"/>
              </w:rPr>
            </w:pPr>
            <w:r w:rsidRPr="00BE162F">
              <w:rPr>
                <w:sz w:val="26"/>
                <w:szCs w:val="26"/>
              </w:rPr>
              <w:t xml:space="preserve">Законодательного      Собрания </w:t>
            </w:r>
          </w:p>
          <w:p w:rsidR="008D5D65" w:rsidRPr="00BE162F" w:rsidRDefault="008D5D65" w:rsidP="00BE162F">
            <w:pPr>
              <w:jc w:val="center"/>
              <w:rPr>
                <w:sz w:val="26"/>
                <w:szCs w:val="26"/>
              </w:rPr>
            </w:pPr>
            <w:r w:rsidRPr="00BE162F">
              <w:rPr>
                <w:sz w:val="26"/>
                <w:szCs w:val="26"/>
              </w:rPr>
              <w:t>Забайкальского</w:t>
            </w:r>
          </w:p>
          <w:p w:rsidR="008D5D65" w:rsidRPr="00BE162F" w:rsidRDefault="008D5D65" w:rsidP="00BE162F">
            <w:pPr>
              <w:jc w:val="center"/>
              <w:rPr>
                <w:sz w:val="26"/>
                <w:szCs w:val="26"/>
              </w:rPr>
            </w:pPr>
            <w:r w:rsidRPr="00BE162F">
              <w:rPr>
                <w:sz w:val="26"/>
                <w:szCs w:val="26"/>
              </w:rPr>
              <w:t>края</w:t>
            </w:r>
          </w:p>
        </w:tc>
      </w:tr>
    </w:tbl>
    <w:p w:rsidR="001B4255" w:rsidRPr="00FD31C3" w:rsidRDefault="001B4255">
      <w:pPr>
        <w:rPr>
          <w:color w:val="FF0000"/>
        </w:rPr>
      </w:pPr>
    </w:p>
    <w:p w:rsidR="001B4255" w:rsidRPr="00FD31C3" w:rsidRDefault="001B4255" w:rsidP="001B4255">
      <w:pPr>
        <w:jc w:val="center"/>
        <w:rPr>
          <w:color w:val="FF0000"/>
          <w:sz w:val="28"/>
          <w:szCs w:val="28"/>
        </w:rPr>
      </w:pPr>
    </w:p>
    <w:p w:rsidR="001B4255" w:rsidRPr="00DC73EA" w:rsidRDefault="001B4255" w:rsidP="001B4255">
      <w:pPr>
        <w:tabs>
          <w:tab w:val="center" w:pos="4677"/>
          <w:tab w:val="left" w:pos="7260"/>
        </w:tabs>
        <w:spacing w:before="120"/>
        <w:jc w:val="center"/>
        <w:rPr>
          <w:sz w:val="26"/>
          <w:szCs w:val="26"/>
        </w:rPr>
      </w:pPr>
      <w:r w:rsidRPr="00DC73EA">
        <w:rPr>
          <w:sz w:val="26"/>
          <w:szCs w:val="26"/>
        </w:rPr>
        <w:t>____________</w:t>
      </w:r>
    </w:p>
    <w:p w:rsidR="001B4255" w:rsidRPr="00DC73EA" w:rsidRDefault="001B4255" w:rsidP="00F414C3">
      <w:pPr>
        <w:tabs>
          <w:tab w:val="center" w:pos="4677"/>
          <w:tab w:val="left" w:pos="7260"/>
        </w:tabs>
      </w:pPr>
    </w:p>
    <w:p w:rsidR="00DC73EA" w:rsidRPr="00DC73EA" w:rsidRDefault="00DC73EA">
      <w:pPr>
        <w:tabs>
          <w:tab w:val="center" w:pos="4677"/>
          <w:tab w:val="left" w:pos="7260"/>
        </w:tabs>
      </w:pPr>
    </w:p>
    <w:sectPr w:rsidR="00DC73EA" w:rsidRPr="00DC73EA" w:rsidSect="002C4E9F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954" w:rsidRDefault="00B77954">
      <w:r>
        <w:separator/>
      </w:r>
    </w:p>
  </w:endnote>
  <w:endnote w:type="continuationSeparator" w:id="0">
    <w:p w:rsidR="00B77954" w:rsidRDefault="00B77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Default="00C30867" w:rsidP="00DC667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30867" w:rsidRDefault="00C3086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Pr="00DF248F" w:rsidRDefault="00C30867" w:rsidP="00DC6678">
    <w:pPr>
      <w:pStyle w:val="a7"/>
      <w:framePr w:wrap="around" w:vAnchor="text" w:hAnchor="margin" w:xAlign="center" w:y="1"/>
      <w:rPr>
        <w:rStyle w:val="a8"/>
      </w:rPr>
    </w:pPr>
    <w:r w:rsidRPr="00DF248F">
      <w:rPr>
        <w:rStyle w:val="a8"/>
      </w:rPr>
      <w:fldChar w:fldCharType="begin"/>
    </w:r>
    <w:r w:rsidRPr="00DF248F">
      <w:rPr>
        <w:rStyle w:val="a8"/>
      </w:rPr>
      <w:instrText xml:space="preserve">PAGE  </w:instrText>
    </w:r>
    <w:r w:rsidRPr="00DF248F">
      <w:rPr>
        <w:rStyle w:val="a8"/>
      </w:rPr>
      <w:fldChar w:fldCharType="separate"/>
    </w:r>
    <w:r w:rsidR="005D6864">
      <w:rPr>
        <w:rStyle w:val="a8"/>
        <w:noProof/>
      </w:rPr>
      <w:t>7</w:t>
    </w:r>
    <w:r w:rsidRPr="00DF248F">
      <w:rPr>
        <w:rStyle w:val="a8"/>
      </w:rPr>
      <w:fldChar w:fldCharType="end"/>
    </w:r>
  </w:p>
  <w:p w:rsidR="00C30867" w:rsidRDefault="00C3086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954" w:rsidRDefault="00B77954">
      <w:r>
        <w:separator/>
      </w:r>
    </w:p>
  </w:footnote>
  <w:footnote w:type="continuationSeparator" w:id="0">
    <w:p w:rsidR="00B77954" w:rsidRDefault="00B77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37151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5C0CDC"/>
    <w:multiLevelType w:val="hybridMultilevel"/>
    <w:tmpl w:val="5F9AEF20"/>
    <w:lvl w:ilvl="0" w:tplc="A5729374">
      <w:start w:val="1"/>
      <w:numFmt w:val="decimal"/>
      <w:lvlText w:val="%1."/>
      <w:lvlJc w:val="left"/>
      <w:pPr>
        <w:ind w:left="720" w:hanging="55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1D5E53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B428D2"/>
    <w:multiLevelType w:val="hybridMultilevel"/>
    <w:tmpl w:val="EBB630E2"/>
    <w:lvl w:ilvl="0" w:tplc="149C0DCE">
      <w:start w:val="1"/>
      <w:numFmt w:val="decimal"/>
      <w:lvlText w:val="%1."/>
      <w:lvlJc w:val="left"/>
      <w:pPr>
        <w:ind w:left="720" w:hanging="493"/>
      </w:pPr>
      <w:rPr>
        <w:rFonts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E00B13"/>
    <w:multiLevelType w:val="hybridMultilevel"/>
    <w:tmpl w:val="E1CAC29E"/>
    <w:lvl w:ilvl="0" w:tplc="9C5C19E6">
      <w:start w:val="1"/>
      <w:numFmt w:val="decimal"/>
      <w:lvlText w:val="%1."/>
      <w:lvlJc w:val="left"/>
      <w:pPr>
        <w:ind w:left="587" w:hanging="530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DA195A"/>
    <w:multiLevelType w:val="hybridMultilevel"/>
    <w:tmpl w:val="AA0AAC58"/>
    <w:lvl w:ilvl="0" w:tplc="6E52D902">
      <w:start w:val="1"/>
      <w:numFmt w:val="decimal"/>
      <w:lvlText w:val="%1."/>
      <w:lvlJc w:val="left"/>
      <w:pPr>
        <w:ind w:left="645" w:hanging="361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554"/>
        </w:tabs>
        <w:ind w:left="155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74"/>
        </w:tabs>
        <w:ind w:left="227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14"/>
        </w:tabs>
        <w:ind w:left="371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34"/>
        </w:tabs>
        <w:ind w:left="4434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74"/>
        </w:tabs>
        <w:ind w:left="587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94"/>
        </w:tabs>
        <w:ind w:left="6594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90"/>
    <w:rsid w:val="000035EF"/>
    <w:rsid w:val="0000511C"/>
    <w:rsid w:val="00006124"/>
    <w:rsid w:val="000069EF"/>
    <w:rsid w:val="00006F9A"/>
    <w:rsid w:val="0001496E"/>
    <w:rsid w:val="00016734"/>
    <w:rsid w:val="0002172C"/>
    <w:rsid w:val="00025BCF"/>
    <w:rsid w:val="00040D31"/>
    <w:rsid w:val="00050083"/>
    <w:rsid w:val="00052BEA"/>
    <w:rsid w:val="00071521"/>
    <w:rsid w:val="000800FD"/>
    <w:rsid w:val="00080A42"/>
    <w:rsid w:val="000946A6"/>
    <w:rsid w:val="000972AD"/>
    <w:rsid w:val="000A4F69"/>
    <w:rsid w:val="000A54EB"/>
    <w:rsid w:val="000A7FE0"/>
    <w:rsid w:val="000B1AD1"/>
    <w:rsid w:val="000B7D1A"/>
    <w:rsid w:val="000C0DDB"/>
    <w:rsid w:val="000C45DA"/>
    <w:rsid w:val="000D3813"/>
    <w:rsid w:val="000D39FE"/>
    <w:rsid w:val="000D695F"/>
    <w:rsid w:val="000D7EB3"/>
    <w:rsid w:val="000E0987"/>
    <w:rsid w:val="000E5815"/>
    <w:rsid w:val="000E69E9"/>
    <w:rsid w:val="000F2C12"/>
    <w:rsid w:val="00101E3A"/>
    <w:rsid w:val="00107623"/>
    <w:rsid w:val="001106D0"/>
    <w:rsid w:val="00112E71"/>
    <w:rsid w:val="00115215"/>
    <w:rsid w:val="00117C6E"/>
    <w:rsid w:val="00122163"/>
    <w:rsid w:val="00132843"/>
    <w:rsid w:val="00134C7F"/>
    <w:rsid w:val="00136284"/>
    <w:rsid w:val="00142383"/>
    <w:rsid w:val="00142866"/>
    <w:rsid w:val="00144139"/>
    <w:rsid w:val="00146C1A"/>
    <w:rsid w:val="00151BEC"/>
    <w:rsid w:val="001534C8"/>
    <w:rsid w:val="00154026"/>
    <w:rsid w:val="00154CDB"/>
    <w:rsid w:val="001551CE"/>
    <w:rsid w:val="001567E6"/>
    <w:rsid w:val="0016361B"/>
    <w:rsid w:val="00163FDC"/>
    <w:rsid w:val="00166DD4"/>
    <w:rsid w:val="00167EBA"/>
    <w:rsid w:val="00176A99"/>
    <w:rsid w:val="0018049D"/>
    <w:rsid w:val="001841CD"/>
    <w:rsid w:val="001908CB"/>
    <w:rsid w:val="00195AB2"/>
    <w:rsid w:val="001A09E4"/>
    <w:rsid w:val="001A2E6D"/>
    <w:rsid w:val="001A3100"/>
    <w:rsid w:val="001A5814"/>
    <w:rsid w:val="001B0EDE"/>
    <w:rsid w:val="001B4255"/>
    <w:rsid w:val="001C06B8"/>
    <w:rsid w:val="001C29C0"/>
    <w:rsid w:val="001C2E74"/>
    <w:rsid w:val="001C4A2F"/>
    <w:rsid w:val="001C60ED"/>
    <w:rsid w:val="001C7A75"/>
    <w:rsid w:val="001D49AF"/>
    <w:rsid w:val="001E1CAD"/>
    <w:rsid w:val="001E7E23"/>
    <w:rsid w:val="001F222F"/>
    <w:rsid w:val="001F2692"/>
    <w:rsid w:val="001F48C0"/>
    <w:rsid w:val="001F75E7"/>
    <w:rsid w:val="00201892"/>
    <w:rsid w:val="00201BAA"/>
    <w:rsid w:val="00205B30"/>
    <w:rsid w:val="002064F9"/>
    <w:rsid w:val="00210868"/>
    <w:rsid w:val="00210A72"/>
    <w:rsid w:val="00212390"/>
    <w:rsid w:val="002152D0"/>
    <w:rsid w:val="00215FA9"/>
    <w:rsid w:val="00225988"/>
    <w:rsid w:val="00226919"/>
    <w:rsid w:val="00232D6C"/>
    <w:rsid w:val="002375E6"/>
    <w:rsid w:val="00244099"/>
    <w:rsid w:val="0024672B"/>
    <w:rsid w:val="0024747F"/>
    <w:rsid w:val="002544A3"/>
    <w:rsid w:val="0025692C"/>
    <w:rsid w:val="00257C97"/>
    <w:rsid w:val="00262CD7"/>
    <w:rsid w:val="00267BAF"/>
    <w:rsid w:val="002766DA"/>
    <w:rsid w:val="00291763"/>
    <w:rsid w:val="00293129"/>
    <w:rsid w:val="00295AAE"/>
    <w:rsid w:val="002A555A"/>
    <w:rsid w:val="002A746C"/>
    <w:rsid w:val="002B0795"/>
    <w:rsid w:val="002B1355"/>
    <w:rsid w:val="002B20B9"/>
    <w:rsid w:val="002B25ED"/>
    <w:rsid w:val="002C1977"/>
    <w:rsid w:val="002C3FA1"/>
    <w:rsid w:val="002C4E9F"/>
    <w:rsid w:val="002C5B86"/>
    <w:rsid w:val="002D1A64"/>
    <w:rsid w:val="002D2CB7"/>
    <w:rsid w:val="002D374A"/>
    <w:rsid w:val="002D69CF"/>
    <w:rsid w:val="002F12E2"/>
    <w:rsid w:val="002F1924"/>
    <w:rsid w:val="002F3B3B"/>
    <w:rsid w:val="002F42AD"/>
    <w:rsid w:val="002F4712"/>
    <w:rsid w:val="00302AC4"/>
    <w:rsid w:val="00302BEE"/>
    <w:rsid w:val="00307C45"/>
    <w:rsid w:val="0031267F"/>
    <w:rsid w:val="00312D3A"/>
    <w:rsid w:val="00314E6C"/>
    <w:rsid w:val="003176D0"/>
    <w:rsid w:val="0032765A"/>
    <w:rsid w:val="00340BCD"/>
    <w:rsid w:val="00351D87"/>
    <w:rsid w:val="003548D4"/>
    <w:rsid w:val="00355FEB"/>
    <w:rsid w:val="00356CB4"/>
    <w:rsid w:val="00357935"/>
    <w:rsid w:val="003600EA"/>
    <w:rsid w:val="00360BD9"/>
    <w:rsid w:val="00363925"/>
    <w:rsid w:val="00363F54"/>
    <w:rsid w:val="00364399"/>
    <w:rsid w:val="00367A6D"/>
    <w:rsid w:val="0037156A"/>
    <w:rsid w:val="00371A46"/>
    <w:rsid w:val="00372C97"/>
    <w:rsid w:val="003822E4"/>
    <w:rsid w:val="00390EB1"/>
    <w:rsid w:val="00393BE0"/>
    <w:rsid w:val="00396732"/>
    <w:rsid w:val="003A2E8D"/>
    <w:rsid w:val="003A5439"/>
    <w:rsid w:val="003A6956"/>
    <w:rsid w:val="003B27C4"/>
    <w:rsid w:val="003B2FAE"/>
    <w:rsid w:val="003C0640"/>
    <w:rsid w:val="003C2463"/>
    <w:rsid w:val="003C4BF8"/>
    <w:rsid w:val="003C5E92"/>
    <w:rsid w:val="003C689F"/>
    <w:rsid w:val="003D7720"/>
    <w:rsid w:val="003E0ACE"/>
    <w:rsid w:val="003E226E"/>
    <w:rsid w:val="003E26A5"/>
    <w:rsid w:val="003F080A"/>
    <w:rsid w:val="003F1A66"/>
    <w:rsid w:val="003F5BE7"/>
    <w:rsid w:val="003F647A"/>
    <w:rsid w:val="004015FC"/>
    <w:rsid w:val="00405762"/>
    <w:rsid w:val="00405768"/>
    <w:rsid w:val="0040634B"/>
    <w:rsid w:val="00413DC8"/>
    <w:rsid w:val="00426AB3"/>
    <w:rsid w:val="0043645E"/>
    <w:rsid w:val="00436FBF"/>
    <w:rsid w:val="004446CF"/>
    <w:rsid w:val="00452B71"/>
    <w:rsid w:val="00453F55"/>
    <w:rsid w:val="0046766E"/>
    <w:rsid w:val="0047266F"/>
    <w:rsid w:val="00473B54"/>
    <w:rsid w:val="00477338"/>
    <w:rsid w:val="0047774A"/>
    <w:rsid w:val="00477D04"/>
    <w:rsid w:val="004909B5"/>
    <w:rsid w:val="00490A91"/>
    <w:rsid w:val="00493EC8"/>
    <w:rsid w:val="00494F16"/>
    <w:rsid w:val="0049539B"/>
    <w:rsid w:val="004963C8"/>
    <w:rsid w:val="004A5CB6"/>
    <w:rsid w:val="004B1767"/>
    <w:rsid w:val="004B5733"/>
    <w:rsid w:val="004B7B74"/>
    <w:rsid w:val="004C01F0"/>
    <w:rsid w:val="004C22D5"/>
    <w:rsid w:val="004C41F8"/>
    <w:rsid w:val="004C53EB"/>
    <w:rsid w:val="004D0237"/>
    <w:rsid w:val="004D26E5"/>
    <w:rsid w:val="004D5EF1"/>
    <w:rsid w:val="004D6D72"/>
    <w:rsid w:val="004E2FA0"/>
    <w:rsid w:val="004E64D7"/>
    <w:rsid w:val="004E6665"/>
    <w:rsid w:val="004E7092"/>
    <w:rsid w:val="004E7853"/>
    <w:rsid w:val="004F16EA"/>
    <w:rsid w:val="004F42FB"/>
    <w:rsid w:val="005021DC"/>
    <w:rsid w:val="00503F8F"/>
    <w:rsid w:val="00510C53"/>
    <w:rsid w:val="00514907"/>
    <w:rsid w:val="00521E93"/>
    <w:rsid w:val="0052579C"/>
    <w:rsid w:val="005332ED"/>
    <w:rsid w:val="00534BFD"/>
    <w:rsid w:val="00534E07"/>
    <w:rsid w:val="005376BD"/>
    <w:rsid w:val="00542977"/>
    <w:rsid w:val="00547C0E"/>
    <w:rsid w:val="005543D8"/>
    <w:rsid w:val="00554DF7"/>
    <w:rsid w:val="005558B1"/>
    <w:rsid w:val="00555B51"/>
    <w:rsid w:val="00570131"/>
    <w:rsid w:val="005709F6"/>
    <w:rsid w:val="005719AE"/>
    <w:rsid w:val="00572985"/>
    <w:rsid w:val="00572C1F"/>
    <w:rsid w:val="0058332F"/>
    <w:rsid w:val="00584573"/>
    <w:rsid w:val="0059118C"/>
    <w:rsid w:val="00592CC2"/>
    <w:rsid w:val="00594167"/>
    <w:rsid w:val="00596EED"/>
    <w:rsid w:val="005973FF"/>
    <w:rsid w:val="005C1207"/>
    <w:rsid w:val="005D3C84"/>
    <w:rsid w:val="005D6864"/>
    <w:rsid w:val="005F666C"/>
    <w:rsid w:val="005F71F6"/>
    <w:rsid w:val="00605A4B"/>
    <w:rsid w:val="00607881"/>
    <w:rsid w:val="006128F9"/>
    <w:rsid w:val="0061424C"/>
    <w:rsid w:val="00617A40"/>
    <w:rsid w:val="006245F2"/>
    <w:rsid w:val="00624A0A"/>
    <w:rsid w:val="00626A25"/>
    <w:rsid w:val="00626F07"/>
    <w:rsid w:val="00633646"/>
    <w:rsid w:val="0063546E"/>
    <w:rsid w:val="00637DDD"/>
    <w:rsid w:val="00645E69"/>
    <w:rsid w:val="00647E99"/>
    <w:rsid w:val="00656799"/>
    <w:rsid w:val="00664925"/>
    <w:rsid w:val="00681405"/>
    <w:rsid w:val="0068561E"/>
    <w:rsid w:val="006A3230"/>
    <w:rsid w:val="006A513C"/>
    <w:rsid w:val="006A7ED2"/>
    <w:rsid w:val="006B0444"/>
    <w:rsid w:val="006B05C7"/>
    <w:rsid w:val="006B078D"/>
    <w:rsid w:val="006B374C"/>
    <w:rsid w:val="006B4F2A"/>
    <w:rsid w:val="006B549D"/>
    <w:rsid w:val="006C4838"/>
    <w:rsid w:val="006C67E7"/>
    <w:rsid w:val="006C6EA3"/>
    <w:rsid w:val="006D1527"/>
    <w:rsid w:val="006D3E2F"/>
    <w:rsid w:val="006D5323"/>
    <w:rsid w:val="006D547F"/>
    <w:rsid w:val="006D619E"/>
    <w:rsid w:val="006E0FA0"/>
    <w:rsid w:val="006E3D48"/>
    <w:rsid w:val="006E6306"/>
    <w:rsid w:val="006E7937"/>
    <w:rsid w:val="006F5702"/>
    <w:rsid w:val="006F7E84"/>
    <w:rsid w:val="00701C7E"/>
    <w:rsid w:val="0071477E"/>
    <w:rsid w:val="00724EFA"/>
    <w:rsid w:val="00726145"/>
    <w:rsid w:val="00734B57"/>
    <w:rsid w:val="0074078F"/>
    <w:rsid w:val="00741832"/>
    <w:rsid w:val="00751022"/>
    <w:rsid w:val="007538AC"/>
    <w:rsid w:val="00762296"/>
    <w:rsid w:val="007638A7"/>
    <w:rsid w:val="0077063E"/>
    <w:rsid w:val="0077084A"/>
    <w:rsid w:val="00775644"/>
    <w:rsid w:val="007806C0"/>
    <w:rsid w:val="00783642"/>
    <w:rsid w:val="007A03B3"/>
    <w:rsid w:val="007A4377"/>
    <w:rsid w:val="007A6753"/>
    <w:rsid w:val="007B05E2"/>
    <w:rsid w:val="007B1E90"/>
    <w:rsid w:val="007B2E17"/>
    <w:rsid w:val="007C3F3F"/>
    <w:rsid w:val="007D1FD8"/>
    <w:rsid w:val="007D48C8"/>
    <w:rsid w:val="007D5D93"/>
    <w:rsid w:val="007E66BE"/>
    <w:rsid w:val="007E79B0"/>
    <w:rsid w:val="007F10A6"/>
    <w:rsid w:val="00800CD6"/>
    <w:rsid w:val="0080404E"/>
    <w:rsid w:val="00805B95"/>
    <w:rsid w:val="00814330"/>
    <w:rsid w:val="00820832"/>
    <w:rsid w:val="008208A5"/>
    <w:rsid w:val="00822A74"/>
    <w:rsid w:val="0082317F"/>
    <w:rsid w:val="008237D3"/>
    <w:rsid w:val="008335EF"/>
    <w:rsid w:val="00840D21"/>
    <w:rsid w:val="00841854"/>
    <w:rsid w:val="008428FF"/>
    <w:rsid w:val="008531BE"/>
    <w:rsid w:val="008534FD"/>
    <w:rsid w:val="00855348"/>
    <w:rsid w:val="0086048B"/>
    <w:rsid w:val="0086088C"/>
    <w:rsid w:val="00866FFB"/>
    <w:rsid w:val="008709E2"/>
    <w:rsid w:val="00872D3E"/>
    <w:rsid w:val="0087407B"/>
    <w:rsid w:val="00894B03"/>
    <w:rsid w:val="0089552A"/>
    <w:rsid w:val="00895899"/>
    <w:rsid w:val="008A0E20"/>
    <w:rsid w:val="008A1BB6"/>
    <w:rsid w:val="008A2A79"/>
    <w:rsid w:val="008A63E6"/>
    <w:rsid w:val="008A7E80"/>
    <w:rsid w:val="008B36B3"/>
    <w:rsid w:val="008B6841"/>
    <w:rsid w:val="008C444E"/>
    <w:rsid w:val="008C7D0A"/>
    <w:rsid w:val="008D17C8"/>
    <w:rsid w:val="008D3DE0"/>
    <w:rsid w:val="008D5D65"/>
    <w:rsid w:val="008E0E0C"/>
    <w:rsid w:val="008E3A7E"/>
    <w:rsid w:val="008E56EE"/>
    <w:rsid w:val="008F2183"/>
    <w:rsid w:val="008F4A92"/>
    <w:rsid w:val="008F661E"/>
    <w:rsid w:val="008F6C29"/>
    <w:rsid w:val="008F6E36"/>
    <w:rsid w:val="00903975"/>
    <w:rsid w:val="00904502"/>
    <w:rsid w:val="00913236"/>
    <w:rsid w:val="00915E13"/>
    <w:rsid w:val="009166F5"/>
    <w:rsid w:val="00917C70"/>
    <w:rsid w:val="009219DE"/>
    <w:rsid w:val="009268EF"/>
    <w:rsid w:val="00927405"/>
    <w:rsid w:val="0093395F"/>
    <w:rsid w:val="00935DC3"/>
    <w:rsid w:val="0093629F"/>
    <w:rsid w:val="00936F43"/>
    <w:rsid w:val="00946A5C"/>
    <w:rsid w:val="0095043D"/>
    <w:rsid w:val="00951886"/>
    <w:rsid w:val="0095546E"/>
    <w:rsid w:val="00963D84"/>
    <w:rsid w:val="0096404F"/>
    <w:rsid w:val="00971951"/>
    <w:rsid w:val="0097353C"/>
    <w:rsid w:val="0097508A"/>
    <w:rsid w:val="00984402"/>
    <w:rsid w:val="00985F44"/>
    <w:rsid w:val="00994CD6"/>
    <w:rsid w:val="00997633"/>
    <w:rsid w:val="009A10C2"/>
    <w:rsid w:val="009A23C3"/>
    <w:rsid w:val="009A48F6"/>
    <w:rsid w:val="009B19F4"/>
    <w:rsid w:val="009B2EFE"/>
    <w:rsid w:val="009B325C"/>
    <w:rsid w:val="009B3D6D"/>
    <w:rsid w:val="009B417A"/>
    <w:rsid w:val="009C5B26"/>
    <w:rsid w:val="009C7E50"/>
    <w:rsid w:val="009E12E6"/>
    <w:rsid w:val="009E7C3B"/>
    <w:rsid w:val="009F0BA2"/>
    <w:rsid w:val="00A120D4"/>
    <w:rsid w:val="00A17D69"/>
    <w:rsid w:val="00A20FE8"/>
    <w:rsid w:val="00A231DF"/>
    <w:rsid w:val="00A23B9A"/>
    <w:rsid w:val="00A3292E"/>
    <w:rsid w:val="00A4261A"/>
    <w:rsid w:val="00A431ED"/>
    <w:rsid w:val="00A50FE1"/>
    <w:rsid w:val="00A52442"/>
    <w:rsid w:val="00A54DB5"/>
    <w:rsid w:val="00A55F97"/>
    <w:rsid w:val="00A61286"/>
    <w:rsid w:val="00A62489"/>
    <w:rsid w:val="00A70F28"/>
    <w:rsid w:val="00A71AA8"/>
    <w:rsid w:val="00A72F61"/>
    <w:rsid w:val="00A802FE"/>
    <w:rsid w:val="00A853CD"/>
    <w:rsid w:val="00A860DD"/>
    <w:rsid w:val="00A87396"/>
    <w:rsid w:val="00A92F48"/>
    <w:rsid w:val="00A934D0"/>
    <w:rsid w:val="00AA438B"/>
    <w:rsid w:val="00AA4F73"/>
    <w:rsid w:val="00AA59EB"/>
    <w:rsid w:val="00AC3348"/>
    <w:rsid w:val="00AD0313"/>
    <w:rsid w:val="00AD0E54"/>
    <w:rsid w:val="00AD275D"/>
    <w:rsid w:val="00AD58AA"/>
    <w:rsid w:val="00AD67A0"/>
    <w:rsid w:val="00AD72F7"/>
    <w:rsid w:val="00AF0030"/>
    <w:rsid w:val="00AF1E67"/>
    <w:rsid w:val="00AF7319"/>
    <w:rsid w:val="00B02668"/>
    <w:rsid w:val="00B035A2"/>
    <w:rsid w:val="00B0362B"/>
    <w:rsid w:val="00B10E61"/>
    <w:rsid w:val="00B165C3"/>
    <w:rsid w:val="00B201E2"/>
    <w:rsid w:val="00B20978"/>
    <w:rsid w:val="00B3033B"/>
    <w:rsid w:val="00B36F7D"/>
    <w:rsid w:val="00B447A3"/>
    <w:rsid w:val="00B506D4"/>
    <w:rsid w:val="00B53294"/>
    <w:rsid w:val="00B53A39"/>
    <w:rsid w:val="00B54152"/>
    <w:rsid w:val="00B55050"/>
    <w:rsid w:val="00B701A1"/>
    <w:rsid w:val="00B7194A"/>
    <w:rsid w:val="00B77954"/>
    <w:rsid w:val="00B8365F"/>
    <w:rsid w:val="00B85184"/>
    <w:rsid w:val="00B95C8A"/>
    <w:rsid w:val="00BA07EB"/>
    <w:rsid w:val="00BA22D9"/>
    <w:rsid w:val="00BA6BF5"/>
    <w:rsid w:val="00BA7200"/>
    <w:rsid w:val="00BD069B"/>
    <w:rsid w:val="00BD61BC"/>
    <w:rsid w:val="00BD71DE"/>
    <w:rsid w:val="00BD72FD"/>
    <w:rsid w:val="00BE162F"/>
    <w:rsid w:val="00BF43BC"/>
    <w:rsid w:val="00BF48D6"/>
    <w:rsid w:val="00BF5188"/>
    <w:rsid w:val="00C05F97"/>
    <w:rsid w:val="00C0685B"/>
    <w:rsid w:val="00C106CF"/>
    <w:rsid w:val="00C11009"/>
    <w:rsid w:val="00C14C3B"/>
    <w:rsid w:val="00C22903"/>
    <w:rsid w:val="00C27E7E"/>
    <w:rsid w:val="00C30867"/>
    <w:rsid w:val="00C31C25"/>
    <w:rsid w:val="00C3415F"/>
    <w:rsid w:val="00C429B5"/>
    <w:rsid w:val="00C52C2C"/>
    <w:rsid w:val="00C5406E"/>
    <w:rsid w:val="00C55E24"/>
    <w:rsid w:val="00C5791B"/>
    <w:rsid w:val="00C633B5"/>
    <w:rsid w:val="00C65738"/>
    <w:rsid w:val="00C66DC9"/>
    <w:rsid w:val="00C70FC7"/>
    <w:rsid w:val="00C73CD6"/>
    <w:rsid w:val="00C840F2"/>
    <w:rsid w:val="00C870B3"/>
    <w:rsid w:val="00C92966"/>
    <w:rsid w:val="00C94ABC"/>
    <w:rsid w:val="00CA3456"/>
    <w:rsid w:val="00CA67E3"/>
    <w:rsid w:val="00CA7E58"/>
    <w:rsid w:val="00CB1750"/>
    <w:rsid w:val="00CC1237"/>
    <w:rsid w:val="00CC170B"/>
    <w:rsid w:val="00CC1D7E"/>
    <w:rsid w:val="00CC7DE3"/>
    <w:rsid w:val="00CD121B"/>
    <w:rsid w:val="00CD1A49"/>
    <w:rsid w:val="00CD2597"/>
    <w:rsid w:val="00CD4CB9"/>
    <w:rsid w:val="00CE06BF"/>
    <w:rsid w:val="00CE71A3"/>
    <w:rsid w:val="00CF1792"/>
    <w:rsid w:val="00CF4448"/>
    <w:rsid w:val="00CF6567"/>
    <w:rsid w:val="00CF7AEA"/>
    <w:rsid w:val="00D04136"/>
    <w:rsid w:val="00D0459B"/>
    <w:rsid w:val="00D07557"/>
    <w:rsid w:val="00D15F91"/>
    <w:rsid w:val="00D24ACC"/>
    <w:rsid w:val="00D338D3"/>
    <w:rsid w:val="00D35DD1"/>
    <w:rsid w:val="00D377BD"/>
    <w:rsid w:val="00D43D2F"/>
    <w:rsid w:val="00D45465"/>
    <w:rsid w:val="00D51E33"/>
    <w:rsid w:val="00D54764"/>
    <w:rsid w:val="00D55D19"/>
    <w:rsid w:val="00D61D9E"/>
    <w:rsid w:val="00D637BF"/>
    <w:rsid w:val="00D66044"/>
    <w:rsid w:val="00D73796"/>
    <w:rsid w:val="00D753C7"/>
    <w:rsid w:val="00D80625"/>
    <w:rsid w:val="00D80E04"/>
    <w:rsid w:val="00D81E87"/>
    <w:rsid w:val="00D94F30"/>
    <w:rsid w:val="00DA05AE"/>
    <w:rsid w:val="00DA43F2"/>
    <w:rsid w:val="00DB06FD"/>
    <w:rsid w:val="00DB2450"/>
    <w:rsid w:val="00DB7AFA"/>
    <w:rsid w:val="00DC0FD9"/>
    <w:rsid w:val="00DC4701"/>
    <w:rsid w:val="00DC5FD2"/>
    <w:rsid w:val="00DC6678"/>
    <w:rsid w:val="00DC73EA"/>
    <w:rsid w:val="00DE1A1F"/>
    <w:rsid w:val="00DE5DC8"/>
    <w:rsid w:val="00DE6471"/>
    <w:rsid w:val="00DF248F"/>
    <w:rsid w:val="00E02879"/>
    <w:rsid w:val="00E0509D"/>
    <w:rsid w:val="00E154F4"/>
    <w:rsid w:val="00E21242"/>
    <w:rsid w:val="00E26C28"/>
    <w:rsid w:val="00E326F5"/>
    <w:rsid w:val="00E422B8"/>
    <w:rsid w:val="00E500DB"/>
    <w:rsid w:val="00E53787"/>
    <w:rsid w:val="00E5508F"/>
    <w:rsid w:val="00E57A64"/>
    <w:rsid w:val="00E6145C"/>
    <w:rsid w:val="00E67B54"/>
    <w:rsid w:val="00E72173"/>
    <w:rsid w:val="00E72D9B"/>
    <w:rsid w:val="00E7627F"/>
    <w:rsid w:val="00E92F3D"/>
    <w:rsid w:val="00E93A4B"/>
    <w:rsid w:val="00EB161D"/>
    <w:rsid w:val="00EB458A"/>
    <w:rsid w:val="00EC1789"/>
    <w:rsid w:val="00EC2DEF"/>
    <w:rsid w:val="00EC3636"/>
    <w:rsid w:val="00EC6FBD"/>
    <w:rsid w:val="00ED098D"/>
    <w:rsid w:val="00ED6AC4"/>
    <w:rsid w:val="00EE0510"/>
    <w:rsid w:val="00EE076A"/>
    <w:rsid w:val="00EE0CF9"/>
    <w:rsid w:val="00EE2D8E"/>
    <w:rsid w:val="00EE45B8"/>
    <w:rsid w:val="00EE79A5"/>
    <w:rsid w:val="00EE7DA5"/>
    <w:rsid w:val="00EF52AA"/>
    <w:rsid w:val="00F00645"/>
    <w:rsid w:val="00F01545"/>
    <w:rsid w:val="00F055CA"/>
    <w:rsid w:val="00F0646A"/>
    <w:rsid w:val="00F078B5"/>
    <w:rsid w:val="00F127F5"/>
    <w:rsid w:val="00F12836"/>
    <w:rsid w:val="00F2132B"/>
    <w:rsid w:val="00F26498"/>
    <w:rsid w:val="00F30C19"/>
    <w:rsid w:val="00F31B73"/>
    <w:rsid w:val="00F34068"/>
    <w:rsid w:val="00F3591F"/>
    <w:rsid w:val="00F35935"/>
    <w:rsid w:val="00F414C3"/>
    <w:rsid w:val="00F420EC"/>
    <w:rsid w:val="00F42449"/>
    <w:rsid w:val="00F47F97"/>
    <w:rsid w:val="00F50186"/>
    <w:rsid w:val="00F5406D"/>
    <w:rsid w:val="00F615E6"/>
    <w:rsid w:val="00F702BD"/>
    <w:rsid w:val="00F815EA"/>
    <w:rsid w:val="00F90F9D"/>
    <w:rsid w:val="00F937E6"/>
    <w:rsid w:val="00F93BB8"/>
    <w:rsid w:val="00F95FE4"/>
    <w:rsid w:val="00FA6A65"/>
    <w:rsid w:val="00FA6FFF"/>
    <w:rsid w:val="00FB0970"/>
    <w:rsid w:val="00FC5316"/>
    <w:rsid w:val="00FD31C3"/>
    <w:rsid w:val="00FD7533"/>
    <w:rsid w:val="00FE2C5D"/>
    <w:rsid w:val="00FE676B"/>
    <w:rsid w:val="00FF6D0F"/>
    <w:rsid w:val="00FF6FE2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1FF69A36-57EC-4254-BB50-A041517BB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7F5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1B425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2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"/>
    <w:basedOn w:val="a"/>
    <w:rsid w:val="00142866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customStyle="1" w:styleId="ConsPlusTitle">
    <w:name w:val="ConsPlusTitle"/>
    <w:rsid w:val="00205B3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 Знак Знак"/>
    <w:basedOn w:val="a"/>
    <w:rsid w:val="00AF003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Знак"/>
    <w:basedOn w:val="a"/>
    <w:rsid w:val="00390E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footer"/>
    <w:basedOn w:val="a"/>
    <w:rsid w:val="00C6573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5738"/>
  </w:style>
  <w:style w:type="paragraph" w:customStyle="1" w:styleId="1">
    <w:name w:val="Знак Знак Знак1 Знак"/>
    <w:basedOn w:val="a"/>
    <w:rsid w:val="008A2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header"/>
    <w:basedOn w:val="a"/>
    <w:rsid w:val="00BA22D9"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rsid w:val="003F1A66"/>
    <w:pPr>
      <w:jc w:val="both"/>
    </w:pPr>
    <w:rPr>
      <w:sz w:val="28"/>
      <w:szCs w:val="20"/>
    </w:rPr>
  </w:style>
  <w:style w:type="paragraph" w:customStyle="1" w:styleId="10">
    <w:name w:val="Знак1"/>
    <w:basedOn w:val="a"/>
    <w:rsid w:val="00CF17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 Знак Знак"/>
    <w:basedOn w:val="a"/>
    <w:rsid w:val="00C27E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d">
    <w:name w:val="Знак"/>
    <w:basedOn w:val="a"/>
    <w:rsid w:val="005429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DC0FD9"/>
    <w:pPr>
      <w:spacing w:after="120" w:line="480" w:lineRule="auto"/>
      <w:ind w:left="283"/>
    </w:pPr>
  </w:style>
  <w:style w:type="paragraph" w:customStyle="1" w:styleId="11">
    <w:name w:val="Знак Знак Знак1 Знак"/>
    <w:basedOn w:val="a"/>
    <w:rsid w:val="00167E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572C1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 Знак Знак Знак Знак Знак Знак Знак Знак Знак"/>
    <w:basedOn w:val="a"/>
    <w:rsid w:val="00262CD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Знак1 Знак Знак Знак"/>
    <w:basedOn w:val="a"/>
    <w:rsid w:val="006D54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1 Знак Знак Знак"/>
    <w:basedOn w:val="a"/>
    <w:rsid w:val="00040D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">
    <w:name w:val="Balloon Text"/>
    <w:basedOn w:val="a"/>
    <w:semiHidden/>
    <w:rsid w:val="00080A42"/>
    <w:rPr>
      <w:rFonts w:ascii="Tahoma" w:hAnsi="Tahoma" w:cs="Tahoma"/>
      <w:sz w:val="16"/>
      <w:szCs w:val="16"/>
    </w:rPr>
  </w:style>
  <w:style w:type="paragraph" w:styleId="af0">
    <w:name w:val="Body Text Indent"/>
    <w:basedOn w:val="a"/>
    <w:rsid w:val="00E500DB"/>
    <w:pPr>
      <w:spacing w:after="120"/>
      <w:ind w:left="283"/>
    </w:pPr>
  </w:style>
  <w:style w:type="character" w:customStyle="1" w:styleId="ab">
    <w:name w:val="Основной текст Знак"/>
    <w:link w:val="aa"/>
    <w:locked/>
    <w:rsid w:val="00701C7E"/>
    <w:rPr>
      <w:sz w:val="28"/>
      <w:lang w:val="ru-RU" w:eastAsia="ru-RU" w:bidi="ar-SA"/>
    </w:rPr>
  </w:style>
  <w:style w:type="character" w:customStyle="1" w:styleId="22">
    <w:name w:val="Основной текст с отступом 2 Знак"/>
    <w:link w:val="21"/>
    <w:locked/>
    <w:rsid w:val="00701C7E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01C7E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20">
    <w:name w:val="Заголовок 2 Знак"/>
    <w:link w:val="2"/>
    <w:uiPriority w:val="9"/>
    <w:rsid w:val="001B4255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sova\Application%20Data\Microsoft\&#1064;&#1072;&#1073;&#1083;&#1086;&#1085;&#1099;\&#1055;&#1086;&#1089;&#1090;&#1072;&#1085;&#1086;&#1074;&#1083;&#1077;&#1085;&#1080;&#1077;%20&#1047;&#1072;&#1082;.&#1057;&#1086;&#1073;&#1088;&#1072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Зак.Собрание</Template>
  <TotalTime>1</TotalTime>
  <Pages>7</Pages>
  <Words>1676</Words>
  <Characters>9558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</vt:lpstr>
    </vt:vector>
  </TitlesOfParts>
  <Company>company</Company>
  <LinksUpToDate>false</LinksUpToDate>
  <CharactersWithSpaces>11212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</dc:title>
  <dc:creator>Yusova</dc:creator>
  <cp:lastModifiedBy>Станислав В. Тимощук</cp:lastModifiedBy>
  <cp:revision>2</cp:revision>
  <cp:lastPrinted>2022-04-04T00:26:00Z</cp:lastPrinted>
  <dcterms:created xsi:type="dcterms:W3CDTF">2022-04-13T07:17:00Z</dcterms:created>
  <dcterms:modified xsi:type="dcterms:W3CDTF">2022-04-13T07:17:00Z</dcterms:modified>
</cp:coreProperties>
</file>